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9FA73" w14:textId="77777777" w:rsidR="001B4D76" w:rsidRDefault="00000000">
      <w:pPr>
        <w:spacing w:line="560" w:lineRule="exact"/>
        <w:jc w:val="left"/>
        <w:rPr>
          <w:rFonts w:ascii="仿宋" w:eastAsia="仿宋" w:hAnsi="仿宋" w:cs="仿宋" w:hint="eastAsia"/>
          <w:sz w:val="32"/>
          <w:szCs w:val="32"/>
          <w:lang w:bidi="ar"/>
        </w:rPr>
      </w:pPr>
      <w:r>
        <w:rPr>
          <w:rFonts w:ascii="仿宋" w:eastAsia="仿宋" w:hAnsi="仿宋" w:cs="仿宋" w:hint="eastAsia"/>
          <w:sz w:val="32"/>
          <w:szCs w:val="32"/>
          <w:lang w:bidi="ar"/>
        </w:rPr>
        <w:t>附件3：</w:t>
      </w:r>
    </w:p>
    <w:p w14:paraId="48A9F57A" w14:textId="77777777" w:rsidR="001B4D76" w:rsidRDefault="00000000">
      <w:pPr>
        <w:overflowPunct w:val="0"/>
        <w:spacing w:line="560" w:lineRule="exact"/>
        <w:jc w:val="center"/>
        <w:rPr>
          <w:rFonts w:ascii="仿宋" w:eastAsia="仿宋" w:hAnsi="仿宋" w:cs="仿宋" w:hint="eastAsia"/>
          <w:b/>
          <w:bCs/>
          <w:sz w:val="36"/>
          <w:szCs w:val="36"/>
          <w:lang w:bidi="ar"/>
        </w:rPr>
      </w:pPr>
      <w:r>
        <w:rPr>
          <w:rFonts w:ascii="仿宋" w:eastAsia="仿宋" w:hAnsi="仿宋" w:cs="仿宋" w:hint="eastAsia"/>
          <w:b/>
          <w:bCs/>
          <w:sz w:val="36"/>
          <w:szCs w:val="36"/>
          <w:lang w:bidi="ar"/>
        </w:rPr>
        <w:t>第六届海峡城市环境论坛报名表</w:t>
      </w:r>
    </w:p>
    <w:p w14:paraId="3B3B3225" w14:textId="77777777" w:rsidR="001B4D76" w:rsidRDefault="00000000">
      <w:pPr>
        <w:spacing w:line="560" w:lineRule="exact"/>
        <w:jc w:val="left"/>
        <w:rPr>
          <w:rFonts w:ascii="Times New Roman" w:eastAsia="仿宋" w:hAnsi="Times New Roman"/>
          <w:sz w:val="28"/>
          <w:szCs w:val="28"/>
        </w:rPr>
      </w:pPr>
      <w:r>
        <w:rPr>
          <w:rFonts w:ascii="Times New Roman" w:eastAsia="仿宋" w:hAnsi="Times New Roman"/>
          <w:sz w:val="28"/>
          <w:szCs w:val="28"/>
        </w:rPr>
        <w:t>时间：</w:t>
      </w:r>
      <w:r>
        <w:rPr>
          <w:rFonts w:ascii="Times New Roman" w:eastAsia="仿宋" w:hAnsi="Times New Roman"/>
          <w:sz w:val="28"/>
          <w:szCs w:val="28"/>
        </w:rPr>
        <w:t>202</w:t>
      </w:r>
      <w:r>
        <w:rPr>
          <w:rFonts w:ascii="Times New Roman" w:eastAsia="仿宋" w:hAnsi="Times New Roman" w:hint="eastAsia"/>
          <w:sz w:val="28"/>
          <w:szCs w:val="28"/>
        </w:rPr>
        <w:t>5</w:t>
      </w:r>
      <w:r>
        <w:rPr>
          <w:rFonts w:ascii="Times New Roman" w:eastAsia="仿宋" w:hAnsi="Times New Roman"/>
          <w:sz w:val="28"/>
          <w:szCs w:val="28"/>
        </w:rPr>
        <w:t>年</w:t>
      </w:r>
      <w:r>
        <w:rPr>
          <w:rFonts w:ascii="Times New Roman" w:eastAsia="仿宋" w:hAnsi="Times New Roman" w:hint="eastAsia"/>
          <w:sz w:val="28"/>
          <w:szCs w:val="28"/>
        </w:rPr>
        <w:t>11</w:t>
      </w:r>
      <w:r>
        <w:rPr>
          <w:rFonts w:ascii="Times New Roman" w:eastAsia="仿宋" w:hAnsi="Times New Roman"/>
          <w:sz w:val="28"/>
          <w:szCs w:val="28"/>
        </w:rPr>
        <w:t>月</w:t>
      </w:r>
      <w:r>
        <w:rPr>
          <w:rFonts w:ascii="Times New Roman" w:eastAsia="仿宋" w:hAnsi="Times New Roman"/>
          <w:sz w:val="28"/>
          <w:szCs w:val="28"/>
        </w:rPr>
        <w:t xml:space="preserve">           </w:t>
      </w:r>
      <w:r>
        <w:rPr>
          <w:rFonts w:ascii="Times New Roman" w:eastAsia="仿宋" w:hAnsi="Times New Roman" w:hint="eastAsia"/>
          <w:sz w:val="28"/>
          <w:szCs w:val="28"/>
        </w:rPr>
        <w:t xml:space="preserve">                </w:t>
      </w:r>
      <w:r>
        <w:rPr>
          <w:rFonts w:ascii="Times New Roman" w:eastAsia="仿宋" w:hAnsi="Times New Roman" w:hint="eastAsia"/>
          <w:sz w:val="28"/>
          <w:szCs w:val="28"/>
        </w:rPr>
        <w:t>地点：福建</w:t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>
        <w:rPr>
          <w:rFonts w:ascii="Times New Roman" w:eastAsia="仿宋" w:hAnsi="Times New Roman" w:hint="eastAsia"/>
          <w:sz w:val="28"/>
          <w:szCs w:val="28"/>
        </w:rPr>
        <w:t>福州</w:t>
      </w:r>
    </w:p>
    <w:tbl>
      <w:tblPr>
        <w:tblpPr w:leftFromText="181" w:rightFromText="181" w:vertAnchor="text" w:horzAnchor="margin" w:tblpXSpec="center" w:tblpY="41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436"/>
        <w:gridCol w:w="928"/>
        <w:gridCol w:w="812"/>
        <w:gridCol w:w="791"/>
        <w:gridCol w:w="1420"/>
        <w:gridCol w:w="422"/>
        <w:gridCol w:w="1987"/>
      </w:tblGrid>
      <w:tr w:rsidR="001B4D76" w14:paraId="2C369BF5" w14:textId="77777777" w:rsidTr="003D45C6">
        <w:trPr>
          <w:cantSplit/>
          <w:trHeight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F93B3" w14:textId="77777777" w:rsidR="001B4D76" w:rsidRDefault="00000000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单位</w:t>
            </w:r>
            <w:r>
              <w:rPr>
                <w:rFonts w:ascii="Times New Roman" w:eastAsia="仿宋" w:hAnsi="Times New Roman" w:hint="eastAsia"/>
                <w:sz w:val="28"/>
                <w:szCs w:val="28"/>
              </w:rPr>
              <w:t>名称</w:t>
            </w:r>
          </w:p>
        </w:tc>
        <w:tc>
          <w:tcPr>
            <w:tcW w:w="7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22733" w14:textId="77777777" w:rsidR="001B4D76" w:rsidRDefault="001B4D76">
            <w:pPr>
              <w:rPr>
                <w:rFonts w:ascii="Times New Roman" w:eastAsia="仿宋" w:hAnsi="Times New Roman"/>
                <w:sz w:val="28"/>
                <w:szCs w:val="28"/>
              </w:rPr>
            </w:pPr>
          </w:p>
        </w:tc>
      </w:tr>
      <w:tr w:rsidR="003D45C6" w14:paraId="4CBDE0A5" w14:textId="77777777" w:rsidTr="00DD04D5">
        <w:trPr>
          <w:cantSplit/>
          <w:trHeight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67726" w14:textId="77777777" w:rsidR="003D45C6" w:rsidRDefault="003D45C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姓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名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9C3F8" w14:textId="0045FE44" w:rsidR="003D45C6" w:rsidRDefault="003D45C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职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称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FE33F" w14:textId="0A0C4D43" w:rsidR="003D45C6" w:rsidRDefault="003D45C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手机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DE625" w14:textId="3E1B004E" w:rsidR="003D45C6" w:rsidRDefault="003D45C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 w:hint="eastAsia"/>
                <w:sz w:val="28"/>
                <w:szCs w:val="28"/>
              </w:rPr>
              <w:t>身份证号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2CF77" w14:textId="77777777" w:rsidR="003D45C6" w:rsidRDefault="003D45C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邮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箱</w:t>
            </w:r>
          </w:p>
        </w:tc>
      </w:tr>
      <w:tr w:rsidR="003D45C6" w14:paraId="35D08073" w14:textId="77777777" w:rsidTr="00DD04D5">
        <w:trPr>
          <w:cantSplit/>
          <w:trHeight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43345" w14:textId="77777777" w:rsidR="003D45C6" w:rsidRDefault="003D45C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000AB" w14:textId="1896E176" w:rsidR="003D45C6" w:rsidRDefault="003D45C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67B16" w14:textId="77777777" w:rsidR="003D45C6" w:rsidRDefault="003D45C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CC21A" w14:textId="77777777" w:rsidR="003D45C6" w:rsidRDefault="003D45C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F2162" w14:textId="77777777" w:rsidR="003D45C6" w:rsidRDefault="003D45C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</w:tr>
      <w:tr w:rsidR="003D45C6" w14:paraId="43FC7F1A" w14:textId="77777777" w:rsidTr="00DD04D5">
        <w:trPr>
          <w:cantSplit/>
          <w:trHeight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F2991" w14:textId="77777777" w:rsidR="003D45C6" w:rsidRDefault="003D45C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C7912" w14:textId="31F8591B" w:rsidR="003D45C6" w:rsidRDefault="003D45C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D7159" w14:textId="77777777" w:rsidR="003D45C6" w:rsidRDefault="003D45C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21396" w14:textId="77777777" w:rsidR="003D45C6" w:rsidRDefault="003D45C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63A70" w14:textId="77777777" w:rsidR="003D45C6" w:rsidRDefault="003D45C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</w:tr>
      <w:tr w:rsidR="001B4D76" w14:paraId="0A5251F7" w14:textId="77777777">
        <w:trPr>
          <w:cantSplit/>
          <w:trHeight w:val="510"/>
        </w:trPr>
        <w:tc>
          <w:tcPr>
            <w:tcW w:w="282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A4ECED" w14:textId="77777777" w:rsidR="001B4D76" w:rsidRDefault="00000000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提交论文题目</w:t>
            </w:r>
          </w:p>
        </w:tc>
        <w:tc>
          <w:tcPr>
            <w:tcW w:w="6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220D4" w14:textId="77777777" w:rsidR="001B4D76" w:rsidRDefault="001B4D7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</w:tr>
      <w:tr w:rsidR="001B4D76" w14:paraId="02F5455E" w14:textId="77777777">
        <w:trPr>
          <w:cantSplit/>
          <w:trHeight w:val="510"/>
        </w:trPr>
        <w:tc>
          <w:tcPr>
            <w:tcW w:w="282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1F2868" w14:textId="77777777" w:rsidR="001B4D76" w:rsidRDefault="00000000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是否参与墙报</w:t>
            </w:r>
          </w:p>
        </w:tc>
        <w:tc>
          <w:tcPr>
            <w:tcW w:w="6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DCFAF" w14:textId="77777777" w:rsidR="001B4D76" w:rsidRDefault="001B4D7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</w:tr>
      <w:tr w:rsidR="001B4D76" w14:paraId="52CE225E" w14:textId="77777777" w:rsidTr="003D45C6">
        <w:trPr>
          <w:cantSplit/>
          <w:trHeight w:val="510"/>
        </w:trPr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72E3FE" w14:textId="77777777" w:rsidR="001B4D76" w:rsidRDefault="00000000">
            <w:pPr>
              <w:spacing w:line="3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申请会议发言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14DA2" w14:textId="77777777" w:rsidR="001B4D76" w:rsidRDefault="00000000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发言题目</w:t>
            </w:r>
          </w:p>
        </w:tc>
        <w:tc>
          <w:tcPr>
            <w:tcW w:w="6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C1FD5" w14:textId="77777777" w:rsidR="001B4D76" w:rsidRDefault="001B4D7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</w:tr>
      <w:tr w:rsidR="001B4D76" w14:paraId="59014B9E" w14:textId="77777777" w:rsidTr="003D45C6">
        <w:trPr>
          <w:cantSplit/>
          <w:trHeight w:val="495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950E1" w14:textId="77777777" w:rsidR="001B4D76" w:rsidRDefault="001B4D7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0B4B0" w14:textId="77777777" w:rsidR="001B4D76" w:rsidRDefault="00000000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发言人</w:t>
            </w: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07B75" w14:textId="77777777" w:rsidR="001B4D76" w:rsidRDefault="001B4D7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D2833" w14:textId="77777777" w:rsidR="001B4D76" w:rsidRDefault="00000000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职务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/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职称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BE732" w14:textId="77777777" w:rsidR="001B4D76" w:rsidRDefault="001B4D7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</w:tr>
      <w:tr w:rsidR="001B4D76" w14:paraId="6C42A9A5" w14:textId="77777777" w:rsidTr="003D45C6">
        <w:trPr>
          <w:cantSplit/>
          <w:trHeight w:val="5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EE02A" w14:textId="77777777" w:rsidR="001B4D76" w:rsidRDefault="00000000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汇款</w:t>
            </w:r>
          </w:p>
          <w:p w14:paraId="32AA7716" w14:textId="77777777" w:rsidR="001B4D76" w:rsidRDefault="00000000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帐号</w:t>
            </w:r>
          </w:p>
        </w:tc>
        <w:tc>
          <w:tcPr>
            <w:tcW w:w="779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A759F0" w14:textId="77777777" w:rsidR="001B4D76" w:rsidRDefault="00000000">
            <w:pPr>
              <w:spacing w:line="360" w:lineRule="exact"/>
              <w:jc w:val="left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户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名：中华环保联合会</w:t>
            </w:r>
          </w:p>
          <w:p w14:paraId="3F3228F3" w14:textId="77777777" w:rsidR="001B4D76" w:rsidRDefault="00000000">
            <w:pPr>
              <w:spacing w:line="360" w:lineRule="exact"/>
              <w:jc w:val="left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银行账号：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01090353700120105510048</w:t>
            </w:r>
          </w:p>
          <w:p w14:paraId="0259C72D" w14:textId="77777777" w:rsidR="001B4D76" w:rsidRDefault="00000000">
            <w:pPr>
              <w:spacing w:line="360" w:lineRule="exact"/>
              <w:jc w:val="left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开户银行：北京银行和平里支行</w:t>
            </w:r>
          </w:p>
          <w:p w14:paraId="493AB51B" w14:textId="77777777" w:rsidR="001B4D76" w:rsidRDefault="00000000">
            <w:pPr>
              <w:spacing w:line="360" w:lineRule="exact"/>
              <w:jc w:val="left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请发送汇款底单（扫描件）</w:t>
            </w:r>
            <w:r>
              <w:rPr>
                <w:rFonts w:ascii="Times New Roman" w:eastAsia="仿宋" w:hAnsi="Times New Roman" w:hint="eastAsia"/>
                <w:sz w:val="28"/>
                <w:szCs w:val="28"/>
              </w:rPr>
              <w:t>至会务组报名联系老师。</w:t>
            </w:r>
          </w:p>
        </w:tc>
      </w:tr>
      <w:tr w:rsidR="001B4D76" w14:paraId="40DA1409" w14:textId="77777777" w:rsidTr="003D45C6">
        <w:trPr>
          <w:cantSplit/>
          <w:trHeight w:val="51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7311CE" w14:textId="77777777" w:rsidR="001B4D76" w:rsidRDefault="00000000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发</w:t>
            </w:r>
          </w:p>
          <w:p w14:paraId="5D7EF735" w14:textId="77777777" w:rsidR="001B4D76" w:rsidRDefault="00000000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票</w:t>
            </w:r>
          </w:p>
          <w:p w14:paraId="6ADE9141" w14:textId="77777777" w:rsidR="001B4D76" w:rsidRDefault="00000000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类</w:t>
            </w:r>
          </w:p>
          <w:p w14:paraId="7777651E" w14:textId="77777777" w:rsidR="001B4D76" w:rsidRDefault="00000000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型</w:t>
            </w:r>
          </w:p>
        </w:tc>
        <w:tc>
          <w:tcPr>
            <w:tcW w:w="2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F2F81" w14:textId="77777777" w:rsidR="001B4D76" w:rsidRDefault="00000000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项目</w:t>
            </w:r>
          </w:p>
        </w:tc>
        <w:tc>
          <w:tcPr>
            <w:tcW w:w="54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E283A" w14:textId="77777777" w:rsidR="001B4D76" w:rsidRDefault="00000000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会议费</w:t>
            </w:r>
          </w:p>
        </w:tc>
      </w:tr>
      <w:tr w:rsidR="001B4D76" w14:paraId="4E7E7E4F" w14:textId="77777777" w:rsidTr="003D45C6">
        <w:trPr>
          <w:cantSplit/>
          <w:trHeight w:val="51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F6461" w14:textId="77777777" w:rsidR="001B4D76" w:rsidRDefault="001B4D7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2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A9F2C" w14:textId="77777777" w:rsidR="001B4D76" w:rsidRDefault="00000000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发票类型</w:t>
            </w:r>
          </w:p>
        </w:tc>
        <w:tc>
          <w:tcPr>
            <w:tcW w:w="54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95532" w14:textId="77777777" w:rsidR="001B4D76" w:rsidRDefault="00000000">
            <w:pPr>
              <w:spacing w:line="36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sym w:font="Wingdings 2" w:char="00A3"/>
            </w:r>
            <w:r>
              <w:rPr>
                <w:rFonts w:ascii="Times New Roman" w:eastAsia="仿宋" w:hAnsi="Times New Roman"/>
                <w:sz w:val="28"/>
                <w:szCs w:val="28"/>
              </w:rPr>
              <w:t>增值税电子发票</w:t>
            </w:r>
            <w:r>
              <w:rPr>
                <w:rFonts w:ascii="Times New Roman" w:eastAsia="仿宋" w:hAnsi="Times New Roman" w:hint="eastAsia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/>
                <w:sz w:val="28"/>
                <w:szCs w:val="28"/>
              </w:rPr>
              <w:sym w:font="Wingdings 2" w:char="00A3"/>
            </w:r>
            <w:r>
              <w:rPr>
                <w:rFonts w:ascii="Times New Roman" w:eastAsia="仿宋" w:hAnsi="Times New Roman"/>
                <w:sz w:val="28"/>
                <w:szCs w:val="28"/>
              </w:rPr>
              <w:t>增值税专用发票</w:t>
            </w:r>
          </w:p>
          <w:p w14:paraId="5D061C74" w14:textId="77777777" w:rsidR="001B4D76" w:rsidRDefault="00000000">
            <w:pPr>
              <w:spacing w:line="36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（请在所需票据前打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√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）</w:t>
            </w:r>
          </w:p>
        </w:tc>
      </w:tr>
      <w:tr w:rsidR="001B4D76" w14:paraId="4D77E393" w14:textId="77777777" w:rsidTr="003D45C6">
        <w:trPr>
          <w:cantSplit/>
          <w:trHeight w:val="51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07350" w14:textId="77777777" w:rsidR="001B4D76" w:rsidRDefault="001B4D7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2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4C35E" w14:textId="77777777" w:rsidR="001B4D76" w:rsidRDefault="00000000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发票抬头</w:t>
            </w:r>
          </w:p>
        </w:tc>
        <w:tc>
          <w:tcPr>
            <w:tcW w:w="54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7B7ED" w14:textId="77777777" w:rsidR="001B4D76" w:rsidRDefault="001B4D7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</w:tr>
      <w:tr w:rsidR="001B4D76" w14:paraId="5DF8C13C" w14:textId="77777777" w:rsidTr="003D45C6">
        <w:trPr>
          <w:cantSplit/>
          <w:trHeight w:val="51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26E93" w14:textId="77777777" w:rsidR="001B4D76" w:rsidRDefault="001B4D7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  <w:tc>
          <w:tcPr>
            <w:tcW w:w="2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8ADA8" w14:textId="77777777" w:rsidR="001B4D76" w:rsidRDefault="00000000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纳税人识别号</w:t>
            </w:r>
          </w:p>
        </w:tc>
        <w:tc>
          <w:tcPr>
            <w:tcW w:w="54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ADEF9" w14:textId="77777777" w:rsidR="001B4D76" w:rsidRDefault="001B4D7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</w:tr>
      <w:tr w:rsidR="001B4D76" w14:paraId="367DB454" w14:textId="77777777">
        <w:trPr>
          <w:cantSplit/>
          <w:trHeight w:val="510"/>
        </w:trPr>
        <w:tc>
          <w:tcPr>
            <w:tcW w:w="3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9FF47" w14:textId="77777777" w:rsidR="001B4D76" w:rsidRDefault="00000000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 w:hint="eastAsia"/>
                <w:sz w:val="28"/>
                <w:szCs w:val="28"/>
              </w:rPr>
              <w:t>发票接收邮箱</w:t>
            </w:r>
          </w:p>
        </w:tc>
        <w:tc>
          <w:tcPr>
            <w:tcW w:w="54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31086" w14:textId="77777777" w:rsidR="001B4D76" w:rsidRDefault="001B4D76">
            <w:pPr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</w:tr>
      <w:tr w:rsidR="001B4D76" w14:paraId="1D0A132C" w14:textId="77777777">
        <w:trPr>
          <w:cantSplit/>
          <w:trHeight w:val="510"/>
        </w:trPr>
        <w:tc>
          <w:tcPr>
            <w:tcW w:w="9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D794" w14:textId="77777777" w:rsidR="001B4D76" w:rsidRDefault="00000000">
            <w:pPr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备注</w:t>
            </w:r>
            <w:r>
              <w:rPr>
                <w:rFonts w:ascii="Times New Roman" w:eastAsia="仿宋" w:hAnsi="Times New Roman" w:hint="eastAsia"/>
                <w:sz w:val="28"/>
                <w:szCs w:val="28"/>
              </w:rPr>
              <w:t>：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请在发票类型填写正确信息，如无特殊情况，已开发票不予更换。</w:t>
            </w:r>
          </w:p>
        </w:tc>
      </w:tr>
      <w:tr w:rsidR="001B4D76" w14:paraId="3A51F219" w14:textId="77777777">
        <w:trPr>
          <w:cantSplit/>
          <w:trHeight w:val="510"/>
        </w:trPr>
        <w:tc>
          <w:tcPr>
            <w:tcW w:w="91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E40A0" w14:textId="77777777" w:rsidR="001B4D76" w:rsidRDefault="00000000">
            <w:pPr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 w:hint="eastAsia"/>
                <w:sz w:val="28"/>
                <w:szCs w:val="28"/>
              </w:rPr>
              <w:t>参会联系人：</w:t>
            </w:r>
            <w:proofErr w:type="gramStart"/>
            <w:r>
              <w:rPr>
                <w:rFonts w:ascii="Times New Roman" w:eastAsia="仿宋" w:hAnsi="Times New Roman" w:hint="eastAsia"/>
                <w:sz w:val="28"/>
                <w:szCs w:val="28"/>
              </w:rPr>
              <w:t>申老师</w:t>
            </w:r>
            <w:r>
              <w:rPr>
                <w:rFonts w:ascii="Times New Roman" w:eastAsia="仿宋" w:hAnsi="Times New Roman" w:hint="eastAsia"/>
                <w:sz w:val="28"/>
                <w:szCs w:val="28"/>
              </w:rPr>
              <w:t xml:space="preserve">  </w:t>
            </w:r>
            <w:r>
              <w:rPr>
                <w:rFonts w:ascii="仿宋" w:eastAsia="仿宋" w:hAnsi="仿宋" w:cs="仿宋" w:hint="eastAsia"/>
                <w:sz w:val="32"/>
                <w:szCs w:val="32"/>
                <w:lang w:bidi="ar"/>
              </w:rPr>
              <w:t>13370171570</w:t>
            </w:r>
            <w:proofErr w:type="gramEnd"/>
            <w:r>
              <w:rPr>
                <w:rFonts w:ascii="仿宋" w:eastAsia="仿宋" w:hAnsi="仿宋" w:cs="仿宋" w:hint="eastAsia"/>
                <w:sz w:val="32"/>
                <w:szCs w:val="32"/>
                <w:lang w:bidi="ar"/>
              </w:rPr>
              <w:t xml:space="preserve"> 邮箱：ACEFshen@126.com</w:t>
            </w:r>
          </w:p>
        </w:tc>
      </w:tr>
    </w:tbl>
    <w:p w14:paraId="45FAC561" w14:textId="77777777" w:rsidR="001B4D76" w:rsidRDefault="001B4D76">
      <w:pPr>
        <w:spacing w:before="113" w:line="224" w:lineRule="auto"/>
        <w:outlineLvl w:val="0"/>
        <w:rPr>
          <w:rFonts w:ascii="方正仿宋_GB2312" w:eastAsia="方正仿宋_GB2312" w:hAnsi="方正仿宋_GB2312" w:cs="方正仿宋_GB2312" w:hint="eastAsia"/>
          <w:spacing w:val="8"/>
          <w:sz w:val="28"/>
          <w:szCs w:val="28"/>
        </w:rPr>
      </w:pPr>
    </w:p>
    <w:sectPr w:rsidR="001B4D76">
      <w:headerReference w:type="default" r:id="rId6"/>
      <w:footerReference w:type="default" r:id="rId7"/>
      <w:pgSz w:w="11906" w:h="16838"/>
      <w:pgMar w:top="1440" w:right="1860" w:bottom="1440" w:left="18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A2DEF" w14:textId="77777777" w:rsidR="00F828D5" w:rsidRDefault="00F828D5">
      <w:r>
        <w:separator/>
      </w:r>
    </w:p>
  </w:endnote>
  <w:endnote w:type="continuationSeparator" w:id="0">
    <w:p w14:paraId="232F020B" w14:textId="77777777" w:rsidR="00F828D5" w:rsidRDefault="00F82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D06AAD-FAEF-40FB-B383-AA4950E5F5C7}"/>
    <w:embedBold r:id="rId2" w:fontKey="{748E80AE-4F25-4041-B60F-BFD1B878EC2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E58ADDF-7B50-40D9-9202-64608D0B9908}"/>
  </w:font>
  <w:font w:name="方正小标宋简体">
    <w:altName w:val="微软雅黑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3116DE42-A21C-4A3F-A290-313DF025D580}"/>
    <w:embedBold r:id="rId5" w:subsetted="1" w:fontKey="{79FEEB52-8543-4F62-BB4A-E3ECA23175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6BC88A6-C295-4C28-9B01-AE26D684E663}"/>
    <w:embedBold r:id="rId7" w:fontKey="{2D026E12-387B-4397-9B25-60B60505C0C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FC018F97-D5EE-49BF-8E3A-83702C131F74}"/>
  </w:font>
  <w:font w:name="方正仿宋_GB2312">
    <w:altName w:val="微软雅黑"/>
    <w:charset w:val="86"/>
    <w:family w:val="auto"/>
    <w:pitch w:val="default"/>
    <w:sig w:usb0="00000000" w:usb1="00000000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C49B49F-541C-4C4A-98DC-250B30A3B3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73753011"/>
      <w:docPartObj>
        <w:docPartGallery w:val="AutoText"/>
      </w:docPartObj>
    </w:sdtPr>
    <w:sdtContent>
      <w:p w14:paraId="6260A1F5" w14:textId="77777777" w:rsidR="001B4D76" w:rsidRDefault="00000000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3F66128" w14:textId="77777777" w:rsidR="001B4D76" w:rsidRDefault="001B4D7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4EE4C" w14:textId="77777777" w:rsidR="00F828D5" w:rsidRDefault="00F828D5">
      <w:r>
        <w:separator/>
      </w:r>
    </w:p>
  </w:footnote>
  <w:footnote w:type="continuationSeparator" w:id="0">
    <w:p w14:paraId="1FAA4311" w14:textId="77777777" w:rsidR="00F828D5" w:rsidRDefault="00F828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BA909" w14:textId="77777777" w:rsidR="001B4D76" w:rsidRDefault="001B4D76">
    <w:pPr>
      <w:pStyle w:val="a5"/>
      <w:pBdr>
        <w:bottom w:val="none" w:sz="0" w:space="1" w:color="auto"/>
      </w:pBdr>
    </w:pPr>
  </w:p>
  <w:p w14:paraId="230075A5" w14:textId="77777777" w:rsidR="001B4D76" w:rsidRDefault="001B4D76">
    <w:pPr>
      <w:pStyle w:val="a5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jb3VudCI6MTg3LCJoZGlkIjoiYTA5Yjg3NTRhMDgzNjBkZmRjMDA4ZGU5MTJhMTA3ZDkiLCJ1c2VyQ291bnQiOjIyfQ=="/>
  </w:docVars>
  <w:rsids>
    <w:rsidRoot w:val="45B87896"/>
    <w:rsid w:val="00071135"/>
    <w:rsid w:val="00103897"/>
    <w:rsid w:val="001570FF"/>
    <w:rsid w:val="001A5631"/>
    <w:rsid w:val="001B4D76"/>
    <w:rsid w:val="001D36CC"/>
    <w:rsid w:val="00204233"/>
    <w:rsid w:val="0022057F"/>
    <w:rsid w:val="0024722F"/>
    <w:rsid w:val="0025444F"/>
    <w:rsid w:val="00257134"/>
    <w:rsid w:val="002D5EA2"/>
    <w:rsid w:val="00302219"/>
    <w:rsid w:val="003311B7"/>
    <w:rsid w:val="00344333"/>
    <w:rsid w:val="0038617B"/>
    <w:rsid w:val="003D45C6"/>
    <w:rsid w:val="003E6131"/>
    <w:rsid w:val="004F3E3F"/>
    <w:rsid w:val="00544B02"/>
    <w:rsid w:val="00570140"/>
    <w:rsid w:val="005963D7"/>
    <w:rsid w:val="005C2714"/>
    <w:rsid w:val="00621C45"/>
    <w:rsid w:val="00622F63"/>
    <w:rsid w:val="006537B7"/>
    <w:rsid w:val="00672883"/>
    <w:rsid w:val="00681899"/>
    <w:rsid w:val="006B4F71"/>
    <w:rsid w:val="006B6D1F"/>
    <w:rsid w:val="006C1780"/>
    <w:rsid w:val="00856ADD"/>
    <w:rsid w:val="0088680A"/>
    <w:rsid w:val="008C2065"/>
    <w:rsid w:val="008D138C"/>
    <w:rsid w:val="009444C8"/>
    <w:rsid w:val="00952997"/>
    <w:rsid w:val="00953C0D"/>
    <w:rsid w:val="009858A6"/>
    <w:rsid w:val="00991ADF"/>
    <w:rsid w:val="0099420D"/>
    <w:rsid w:val="009A140F"/>
    <w:rsid w:val="009A2B0B"/>
    <w:rsid w:val="009E3175"/>
    <w:rsid w:val="00A064DF"/>
    <w:rsid w:val="00A66333"/>
    <w:rsid w:val="00A74204"/>
    <w:rsid w:val="00A80012"/>
    <w:rsid w:val="00AC10F6"/>
    <w:rsid w:val="00AE764F"/>
    <w:rsid w:val="00AF3959"/>
    <w:rsid w:val="00AF3AC9"/>
    <w:rsid w:val="00BB384E"/>
    <w:rsid w:val="00BB3E18"/>
    <w:rsid w:val="00BC1104"/>
    <w:rsid w:val="00BE5300"/>
    <w:rsid w:val="00BF0E19"/>
    <w:rsid w:val="00C10E72"/>
    <w:rsid w:val="00C36059"/>
    <w:rsid w:val="00C60990"/>
    <w:rsid w:val="00C66521"/>
    <w:rsid w:val="00C67343"/>
    <w:rsid w:val="00C84FB3"/>
    <w:rsid w:val="00C90F9F"/>
    <w:rsid w:val="00CA4567"/>
    <w:rsid w:val="00CE1156"/>
    <w:rsid w:val="00CF3213"/>
    <w:rsid w:val="00D030D1"/>
    <w:rsid w:val="00D074CA"/>
    <w:rsid w:val="00D47365"/>
    <w:rsid w:val="00DA0982"/>
    <w:rsid w:val="00DB0AF3"/>
    <w:rsid w:val="00DD04D5"/>
    <w:rsid w:val="00DF1376"/>
    <w:rsid w:val="00E6334A"/>
    <w:rsid w:val="00EF7E35"/>
    <w:rsid w:val="00F828D5"/>
    <w:rsid w:val="00FA1EA6"/>
    <w:rsid w:val="00FB314C"/>
    <w:rsid w:val="00FB3171"/>
    <w:rsid w:val="00FD0AE7"/>
    <w:rsid w:val="011253ED"/>
    <w:rsid w:val="01227D26"/>
    <w:rsid w:val="012375FA"/>
    <w:rsid w:val="012C3447"/>
    <w:rsid w:val="013206CC"/>
    <w:rsid w:val="013438C9"/>
    <w:rsid w:val="013C690E"/>
    <w:rsid w:val="01424506"/>
    <w:rsid w:val="015772A4"/>
    <w:rsid w:val="01626D55"/>
    <w:rsid w:val="0170404F"/>
    <w:rsid w:val="01722330"/>
    <w:rsid w:val="01763BCE"/>
    <w:rsid w:val="017936BE"/>
    <w:rsid w:val="01826A17"/>
    <w:rsid w:val="018F2A41"/>
    <w:rsid w:val="01913DF5"/>
    <w:rsid w:val="0194674A"/>
    <w:rsid w:val="019E32FC"/>
    <w:rsid w:val="01A711D7"/>
    <w:rsid w:val="01AC75F0"/>
    <w:rsid w:val="01BD43CF"/>
    <w:rsid w:val="01C92F16"/>
    <w:rsid w:val="01DB7ED5"/>
    <w:rsid w:val="01EC0334"/>
    <w:rsid w:val="01EF3980"/>
    <w:rsid w:val="0203505F"/>
    <w:rsid w:val="02056D00"/>
    <w:rsid w:val="021B4775"/>
    <w:rsid w:val="022573A2"/>
    <w:rsid w:val="023625B0"/>
    <w:rsid w:val="024737BC"/>
    <w:rsid w:val="02574958"/>
    <w:rsid w:val="02661EE7"/>
    <w:rsid w:val="02685C0C"/>
    <w:rsid w:val="026D6999"/>
    <w:rsid w:val="027619AC"/>
    <w:rsid w:val="02847727"/>
    <w:rsid w:val="028A6197"/>
    <w:rsid w:val="028F02A7"/>
    <w:rsid w:val="029167E5"/>
    <w:rsid w:val="02AB5AF9"/>
    <w:rsid w:val="02AD1871"/>
    <w:rsid w:val="02AF0625"/>
    <w:rsid w:val="02CF7A3A"/>
    <w:rsid w:val="02D908B8"/>
    <w:rsid w:val="02DC1741"/>
    <w:rsid w:val="02F51EEE"/>
    <w:rsid w:val="03022E9A"/>
    <w:rsid w:val="03101E00"/>
    <w:rsid w:val="032123BA"/>
    <w:rsid w:val="03463A74"/>
    <w:rsid w:val="03485793"/>
    <w:rsid w:val="034C72DC"/>
    <w:rsid w:val="03634626"/>
    <w:rsid w:val="03784AAE"/>
    <w:rsid w:val="03795BF7"/>
    <w:rsid w:val="03856C72"/>
    <w:rsid w:val="038F0F77"/>
    <w:rsid w:val="039D7E20"/>
    <w:rsid w:val="03B870CA"/>
    <w:rsid w:val="03C33C28"/>
    <w:rsid w:val="03CA6F85"/>
    <w:rsid w:val="03D25B79"/>
    <w:rsid w:val="03D96696"/>
    <w:rsid w:val="03DB41BC"/>
    <w:rsid w:val="03DB6EB3"/>
    <w:rsid w:val="03E36F26"/>
    <w:rsid w:val="03F24A85"/>
    <w:rsid w:val="03F90AE6"/>
    <w:rsid w:val="0410655B"/>
    <w:rsid w:val="041651F4"/>
    <w:rsid w:val="04166978"/>
    <w:rsid w:val="041D6583"/>
    <w:rsid w:val="0422003D"/>
    <w:rsid w:val="04266270"/>
    <w:rsid w:val="042C45F3"/>
    <w:rsid w:val="04363AAC"/>
    <w:rsid w:val="043D36FD"/>
    <w:rsid w:val="045C1F77"/>
    <w:rsid w:val="046B3792"/>
    <w:rsid w:val="046C12B8"/>
    <w:rsid w:val="04717858"/>
    <w:rsid w:val="047343F5"/>
    <w:rsid w:val="04A46CB4"/>
    <w:rsid w:val="04C504D6"/>
    <w:rsid w:val="04D31337"/>
    <w:rsid w:val="04EA6DAD"/>
    <w:rsid w:val="04ED064B"/>
    <w:rsid w:val="04F03C97"/>
    <w:rsid w:val="05191440"/>
    <w:rsid w:val="051E25B2"/>
    <w:rsid w:val="052D0A47"/>
    <w:rsid w:val="05412745"/>
    <w:rsid w:val="05445D91"/>
    <w:rsid w:val="054B7485"/>
    <w:rsid w:val="05504736"/>
    <w:rsid w:val="055A5241"/>
    <w:rsid w:val="055D5421"/>
    <w:rsid w:val="055E241A"/>
    <w:rsid w:val="0560706F"/>
    <w:rsid w:val="056A1C9B"/>
    <w:rsid w:val="057E5747"/>
    <w:rsid w:val="059E7B97"/>
    <w:rsid w:val="05A86145"/>
    <w:rsid w:val="05C83664"/>
    <w:rsid w:val="05CB4A56"/>
    <w:rsid w:val="05CC5D10"/>
    <w:rsid w:val="05EE467B"/>
    <w:rsid w:val="05F81055"/>
    <w:rsid w:val="05FD2B10"/>
    <w:rsid w:val="0600615C"/>
    <w:rsid w:val="060644F0"/>
    <w:rsid w:val="0608269B"/>
    <w:rsid w:val="060C2D53"/>
    <w:rsid w:val="061439B5"/>
    <w:rsid w:val="06400C4E"/>
    <w:rsid w:val="06550767"/>
    <w:rsid w:val="065546FA"/>
    <w:rsid w:val="06587D46"/>
    <w:rsid w:val="0687062B"/>
    <w:rsid w:val="0687491D"/>
    <w:rsid w:val="068B1EC9"/>
    <w:rsid w:val="068B7DCA"/>
    <w:rsid w:val="06935222"/>
    <w:rsid w:val="069C40D7"/>
    <w:rsid w:val="06A6607A"/>
    <w:rsid w:val="06B84C89"/>
    <w:rsid w:val="06C25B47"/>
    <w:rsid w:val="06C47189"/>
    <w:rsid w:val="06C57B04"/>
    <w:rsid w:val="06E94E42"/>
    <w:rsid w:val="06EB2067"/>
    <w:rsid w:val="06FB2E97"/>
    <w:rsid w:val="070A2517"/>
    <w:rsid w:val="07115CA7"/>
    <w:rsid w:val="07153E89"/>
    <w:rsid w:val="07222102"/>
    <w:rsid w:val="072A0157"/>
    <w:rsid w:val="072B5E64"/>
    <w:rsid w:val="072B7208"/>
    <w:rsid w:val="074E2EF7"/>
    <w:rsid w:val="07524795"/>
    <w:rsid w:val="075F5104"/>
    <w:rsid w:val="07607774"/>
    <w:rsid w:val="07614372"/>
    <w:rsid w:val="07697D31"/>
    <w:rsid w:val="076A5F83"/>
    <w:rsid w:val="076B2C9B"/>
    <w:rsid w:val="078D1C71"/>
    <w:rsid w:val="07A707BD"/>
    <w:rsid w:val="07A80859"/>
    <w:rsid w:val="07CF39A8"/>
    <w:rsid w:val="07D16AD6"/>
    <w:rsid w:val="07D72EEC"/>
    <w:rsid w:val="07DB0C2F"/>
    <w:rsid w:val="07FD3FDC"/>
    <w:rsid w:val="08002443"/>
    <w:rsid w:val="08197719"/>
    <w:rsid w:val="081B54CF"/>
    <w:rsid w:val="082846E4"/>
    <w:rsid w:val="084127BF"/>
    <w:rsid w:val="084E5FEC"/>
    <w:rsid w:val="086167E6"/>
    <w:rsid w:val="08862B80"/>
    <w:rsid w:val="0898267C"/>
    <w:rsid w:val="08AE6343"/>
    <w:rsid w:val="08B1373D"/>
    <w:rsid w:val="08B33959"/>
    <w:rsid w:val="08B9254E"/>
    <w:rsid w:val="08BB280E"/>
    <w:rsid w:val="08D5567E"/>
    <w:rsid w:val="08D8516E"/>
    <w:rsid w:val="08DF64FD"/>
    <w:rsid w:val="08E51639"/>
    <w:rsid w:val="09012917"/>
    <w:rsid w:val="090715AF"/>
    <w:rsid w:val="09131D2D"/>
    <w:rsid w:val="091F0FEF"/>
    <w:rsid w:val="092108C3"/>
    <w:rsid w:val="092F499C"/>
    <w:rsid w:val="0930353B"/>
    <w:rsid w:val="09556B95"/>
    <w:rsid w:val="09570789"/>
    <w:rsid w:val="095C2E4C"/>
    <w:rsid w:val="097D1872"/>
    <w:rsid w:val="09806F46"/>
    <w:rsid w:val="09840E52"/>
    <w:rsid w:val="099074D1"/>
    <w:rsid w:val="09945539"/>
    <w:rsid w:val="0995305F"/>
    <w:rsid w:val="099E0166"/>
    <w:rsid w:val="09BF626E"/>
    <w:rsid w:val="09CA000B"/>
    <w:rsid w:val="09D516AE"/>
    <w:rsid w:val="09DC2A3C"/>
    <w:rsid w:val="0A042B2D"/>
    <w:rsid w:val="0A1B17B6"/>
    <w:rsid w:val="0A4F320E"/>
    <w:rsid w:val="0A51342A"/>
    <w:rsid w:val="0A55497D"/>
    <w:rsid w:val="0A690774"/>
    <w:rsid w:val="0A7075DC"/>
    <w:rsid w:val="0A782765"/>
    <w:rsid w:val="0A892BC4"/>
    <w:rsid w:val="0AA60D06"/>
    <w:rsid w:val="0AAD64D4"/>
    <w:rsid w:val="0ABE1C90"/>
    <w:rsid w:val="0AE55920"/>
    <w:rsid w:val="0AF67B2D"/>
    <w:rsid w:val="0B04049C"/>
    <w:rsid w:val="0B073AE9"/>
    <w:rsid w:val="0B154BBD"/>
    <w:rsid w:val="0B2B3C7B"/>
    <w:rsid w:val="0B495EAF"/>
    <w:rsid w:val="0B532C4E"/>
    <w:rsid w:val="0B554CBC"/>
    <w:rsid w:val="0B6C18AB"/>
    <w:rsid w:val="0B8855DA"/>
    <w:rsid w:val="0B901D30"/>
    <w:rsid w:val="0BAF62FB"/>
    <w:rsid w:val="0BB70D95"/>
    <w:rsid w:val="0C032502"/>
    <w:rsid w:val="0C040028"/>
    <w:rsid w:val="0C134F7E"/>
    <w:rsid w:val="0C1404FD"/>
    <w:rsid w:val="0C150ED8"/>
    <w:rsid w:val="0C1C1982"/>
    <w:rsid w:val="0C1E733C"/>
    <w:rsid w:val="0C2263B9"/>
    <w:rsid w:val="0C3B7F93"/>
    <w:rsid w:val="0C6F7B97"/>
    <w:rsid w:val="0C720E23"/>
    <w:rsid w:val="0C8A2C23"/>
    <w:rsid w:val="0C970E9C"/>
    <w:rsid w:val="0CA35A93"/>
    <w:rsid w:val="0CA43CE5"/>
    <w:rsid w:val="0CB47CA0"/>
    <w:rsid w:val="0CBD4DA7"/>
    <w:rsid w:val="0CCF4ADA"/>
    <w:rsid w:val="0CE51189"/>
    <w:rsid w:val="0CEE31B2"/>
    <w:rsid w:val="0CF602B9"/>
    <w:rsid w:val="0CFD1382"/>
    <w:rsid w:val="0D2303B6"/>
    <w:rsid w:val="0D276D53"/>
    <w:rsid w:val="0D2C3CDA"/>
    <w:rsid w:val="0D2E7A52"/>
    <w:rsid w:val="0D4A7260"/>
    <w:rsid w:val="0D5010E1"/>
    <w:rsid w:val="0D764ED8"/>
    <w:rsid w:val="0D774F56"/>
    <w:rsid w:val="0D7A0BE3"/>
    <w:rsid w:val="0D814026"/>
    <w:rsid w:val="0D974E8F"/>
    <w:rsid w:val="0DCA5D48"/>
    <w:rsid w:val="0DCE6B40"/>
    <w:rsid w:val="0DD51251"/>
    <w:rsid w:val="0DDA54E4"/>
    <w:rsid w:val="0DE46F59"/>
    <w:rsid w:val="0DEF0A31"/>
    <w:rsid w:val="0E2A021A"/>
    <w:rsid w:val="0E325057"/>
    <w:rsid w:val="0E39450E"/>
    <w:rsid w:val="0E3D2DF3"/>
    <w:rsid w:val="0E415563"/>
    <w:rsid w:val="0E461206"/>
    <w:rsid w:val="0E4B63E2"/>
    <w:rsid w:val="0E574D87"/>
    <w:rsid w:val="0E6F0323"/>
    <w:rsid w:val="0E7F1356"/>
    <w:rsid w:val="0E856EE6"/>
    <w:rsid w:val="0E8D34A8"/>
    <w:rsid w:val="0E9C23C8"/>
    <w:rsid w:val="0E9C279A"/>
    <w:rsid w:val="0EAE0E4B"/>
    <w:rsid w:val="0EC07BC1"/>
    <w:rsid w:val="0ED27AE6"/>
    <w:rsid w:val="0ED32660"/>
    <w:rsid w:val="0EEE56EB"/>
    <w:rsid w:val="0EF44384"/>
    <w:rsid w:val="0F182768"/>
    <w:rsid w:val="0F224A6F"/>
    <w:rsid w:val="0F274759"/>
    <w:rsid w:val="0F2971AE"/>
    <w:rsid w:val="0F2F360E"/>
    <w:rsid w:val="0F3A17D8"/>
    <w:rsid w:val="0F4A548B"/>
    <w:rsid w:val="0F4C2982"/>
    <w:rsid w:val="0F5D461F"/>
    <w:rsid w:val="0F713C26"/>
    <w:rsid w:val="0F7B4AA5"/>
    <w:rsid w:val="0F7D25CB"/>
    <w:rsid w:val="0F890F70"/>
    <w:rsid w:val="0F8A4DD7"/>
    <w:rsid w:val="0F957915"/>
    <w:rsid w:val="0FAF1A48"/>
    <w:rsid w:val="0FB436F8"/>
    <w:rsid w:val="0FB75ADD"/>
    <w:rsid w:val="0FB81855"/>
    <w:rsid w:val="0FD06AAD"/>
    <w:rsid w:val="0FD6393C"/>
    <w:rsid w:val="0FD85A54"/>
    <w:rsid w:val="0FED14FF"/>
    <w:rsid w:val="0FFB5298"/>
    <w:rsid w:val="10013A51"/>
    <w:rsid w:val="101C1DE4"/>
    <w:rsid w:val="10505F32"/>
    <w:rsid w:val="10507CE0"/>
    <w:rsid w:val="1057106E"/>
    <w:rsid w:val="10616837"/>
    <w:rsid w:val="10731700"/>
    <w:rsid w:val="10891C5F"/>
    <w:rsid w:val="10923E54"/>
    <w:rsid w:val="10BB784F"/>
    <w:rsid w:val="10D34B99"/>
    <w:rsid w:val="10D426BF"/>
    <w:rsid w:val="10D80401"/>
    <w:rsid w:val="10E04EA0"/>
    <w:rsid w:val="10E07932"/>
    <w:rsid w:val="10E548CC"/>
    <w:rsid w:val="10EA0134"/>
    <w:rsid w:val="10F56806"/>
    <w:rsid w:val="10FE6461"/>
    <w:rsid w:val="11005262"/>
    <w:rsid w:val="110C3C07"/>
    <w:rsid w:val="11357601"/>
    <w:rsid w:val="114C04A7"/>
    <w:rsid w:val="114F61E9"/>
    <w:rsid w:val="11607D95"/>
    <w:rsid w:val="11733D15"/>
    <w:rsid w:val="11765524"/>
    <w:rsid w:val="118A2253"/>
    <w:rsid w:val="119360D6"/>
    <w:rsid w:val="11BD3153"/>
    <w:rsid w:val="11D41773"/>
    <w:rsid w:val="11DC7A7D"/>
    <w:rsid w:val="11E03C41"/>
    <w:rsid w:val="120668A8"/>
    <w:rsid w:val="12081C36"/>
    <w:rsid w:val="120C7C36"/>
    <w:rsid w:val="1215405E"/>
    <w:rsid w:val="12174F59"/>
    <w:rsid w:val="121E0096"/>
    <w:rsid w:val="122D7C6A"/>
    <w:rsid w:val="122F2C84"/>
    <w:rsid w:val="123F24AA"/>
    <w:rsid w:val="12411FD6"/>
    <w:rsid w:val="12541629"/>
    <w:rsid w:val="126807A8"/>
    <w:rsid w:val="126F5AA7"/>
    <w:rsid w:val="127F48AC"/>
    <w:rsid w:val="12863E8D"/>
    <w:rsid w:val="12887C05"/>
    <w:rsid w:val="12993BC0"/>
    <w:rsid w:val="1299596E"/>
    <w:rsid w:val="12A346F9"/>
    <w:rsid w:val="12AB56A1"/>
    <w:rsid w:val="12B36E4F"/>
    <w:rsid w:val="12C16C73"/>
    <w:rsid w:val="12C34799"/>
    <w:rsid w:val="12D44BF8"/>
    <w:rsid w:val="12E44355"/>
    <w:rsid w:val="12EF37E0"/>
    <w:rsid w:val="12FF52B6"/>
    <w:rsid w:val="130B4E1E"/>
    <w:rsid w:val="130C4592"/>
    <w:rsid w:val="131119A8"/>
    <w:rsid w:val="13113756"/>
    <w:rsid w:val="131625DE"/>
    <w:rsid w:val="13230020"/>
    <w:rsid w:val="13257202"/>
    <w:rsid w:val="13337B71"/>
    <w:rsid w:val="134A0A16"/>
    <w:rsid w:val="13517FF7"/>
    <w:rsid w:val="138C44A0"/>
    <w:rsid w:val="138F28CD"/>
    <w:rsid w:val="13AA091D"/>
    <w:rsid w:val="13CF015B"/>
    <w:rsid w:val="13E1581F"/>
    <w:rsid w:val="13E470BD"/>
    <w:rsid w:val="13F07810"/>
    <w:rsid w:val="13F83651"/>
    <w:rsid w:val="140339AE"/>
    <w:rsid w:val="140E16A8"/>
    <w:rsid w:val="141554C8"/>
    <w:rsid w:val="143321B1"/>
    <w:rsid w:val="14493645"/>
    <w:rsid w:val="14496F20"/>
    <w:rsid w:val="144C07BE"/>
    <w:rsid w:val="147246C9"/>
    <w:rsid w:val="14767270"/>
    <w:rsid w:val="1483335E"/>
    <w:rsid w:val="14883EEC"/>
    <w:rsid w:val="1491254B"/>
    <w:rsid w:val="149A59CD"/>
    <w:rsid w:val="14AE053D"/>
    <w:rsid w:val="14B81816"/>
    <w:rsid w:val="14BB4367"/>
    <w:rsid w:val="14CA46DA"/>
    <w:rsid w:val="14CD557A"/>
    <w:rsid w:val="14DA74C7"/>
    <w:rsid w:val="14ED01F3"/>
    <w:rsid w:val="15064E11"/>
    <w:rsid w:val="150A66AF"/>
    <w:rsid w:val="150B4413"/>
    <w:rsid w:val="152D239E"/>
    <w:rsid w:val="15522F42"/>
    <w:rsid w:val="155E2E9F"/>
    <w:rsid w:val="156F0C08"/>
    <w:rsid w:val="159468C1"/>
    <w:rsid w:val="15B66837"/>
    <w:rsid w:val="15BC35D5"/>
    <w:rsid w:val="15D53161"/>
    <w:rsid w:val="15FD5AA9"/>
    <w:rsid w:val="160F05AC"/>
    <w:rsid w:val="16113A6D"/>
    <w:rsid w:val="16117F11"/>
    <w:rsid w:val="162437A1"/>
    <w:rsid w:val="1627221C"/>
    <w:rsid w:val="163A1D59"/>
    <w:rsid w:val="163B54B5"/>
    <w:rsid w:val="163C5149"/>
    <w:rsid w:val="165247B2"/>
    <w:rsid w:val="166D339A"/>
    <w:rsid w:val="169F1079"/>
    <w:rsid w:val="16A21031"/>
    <w:rsid w:val="16BA5EB3"/>
    <w:rsid w:val="16CF5ACB"/>
    <w:rsid w:val="16F17EA9"/>
    <w:rsid w:val="16F406B2"/>
    <w:rsid w:val="16F413C5"/>
    <w:rsid w:val="16FC27E7"/>
    <w:rsid w:val="170D2487"/>
    <w:rsid w:val="1717586A"/>
    <w:rsid w:val="17307021"/>
    <w:rsid w:val="17435EA8"/>
    <w:rsid w:val="175B1444"/>
    <w:rsid w:val="17607B92"/>
    <w:rsid w:val="17710C68"/>
    <w:rsid w:val="17773DA4"/>
    <w:rsid w:val="17824C23"/>
    <w:rsid w:val="17831DAC"/>
    <w:rsid w:val="178E50AD"/>
    <w:rsid w:val="17A10E21"/>
    <w:rsid w:val="17A53209"/>
    <w:rsid w:val="17B22B7E"/>
    <w:rsid w:val="17BE72B6"/>
    <w:rsid w:val="17EC1FB0"/>
    <w:rsid w:val="17EF6030"/>
    <w:rsid w:val="17F378CF"/>
    <w:rsid w:val="17F66FEA"/>
    <w:rsid w:val="180B17EE"/>
    <w:rsid w:val="1811244B"/>
    <w:rsid w:val="18153CE9"/>
    <w:rsid w:val="181635BD"/>
    <w:rsid w:val="18253800"/>
    <w:rsid w:val="18550589"/>
    <w:rsid w:val="18574301"/>
    <w:rsid w:val="185C1D1C"/>
    <w:rsid w:val="18622082"/>
    <w:rsid w:val="188A15F8"/>
    <w:rsid w:val="18A1732B"/>
    <w:rsid w:val="18B21538"/>
    <w:rsid w:val="18CB4360"/>
    <w:rsid w:val="18E11D5F"/>
    <w:rsid w:val="18E54327"/>
    <w:rsid w:val="18F02060"/>
    <w:rsid w:val="18FE29CF"/>
    <w:rsid w:val="18FF4051"/>
    <w:rsid w:val="191044B0"/>
    <w:rsid w:val="191224D3"/>
    <w:rsid w:val="19197809"/>
    <w:rsid w:val="191C2E55"/>
    <w:rsid w:val="19292283"/>
    <w:rsid w:val="19393A07"/>
    <w:rsid w:val="193F08F1"/>
    <w:rsid w:val="19866890"/>
    <w:rsid w:val="19B03824"/>
    <w:rsid w:val="19B66E06"/>
    <w:rsid w:val="19B81CB1"/>
    <w:rsid w:val="19B937A8"/>
    <w:rsid w:val="19C5529B"/>
    <w:rsid w:val="19EE2A43"/>
    <w:rsid w:val="19FB2A6A"/>
    <w:rsid w:val="1A0A4846"/>
    <w:rsid w:val="1A1039F9"/>
    <w:rsid w:val="1A4E1AB7"/>
    <w:rsid w:val="1A512FD2"/>
    <w:rsid w:val="1A5A1E87"/>
    <w:rsid w:val="1A620D3B"/>
    <w:rsid w:val="1A6B693D"/>
    <w:rsid w:val="1AA83C54"/>
    <w:rsid w:val="1AD10F75"/>
    <w:rsid w:val="1ADF13A6"/>
    <w:rsid w:val="1AE0545B"/>
    <w:rsid w:val="1AEF5ABC"/>
    <w:rsid w:val="1AF5570C"/>
    <w:rsid w:val="1AFC2F3E"/>
    <w:rsid w:val="1AFD2812"/>
    <w:rsid w:val="1B041DF3"/>
    <w:rsid w:val="1B09565B"/>
    <w:rsid w:val="1B143A3B"/>
    <w:rsid w:val="1B2B104C"/>
    <w:rsid w:val="1B302BE8"/>
    <w:rsid w:val="1B410951"/>
    <w:rsid w:val="1B634D6B"/>
    <w:rsid w:val="1B636B19"/>
    <w:rsid w:val="1B66702E"/>
    <w:rsid w:val="1B7979E7"/>
    <w:rsid w:val="1B87316E"/>
    <w:rsid w:val="1B9117F5"/>
    <w:rsid w:val="1BA23AE5"/>
    <w:rsid w:val="1BCC31CC"/>
    <w:rsid w:val="1BE91714"/>
    <w:rsid w:val="1BED0AD9"/>
    <w:rsid w:val="1BF754B3"/>
    <w:rsid w:val="1BFB4FA4"/>
    <w:rsid w:val="1C037E31"/>
    <w:rsid w:val="1C0E117B"/>
    <w:rsid w:val="1C2D14C0"/>
    <w:rsid w:val="1C3B5CE8"/>
    <w:rsid w:val="1C5F3784"/>
    <w:rsid w:val="1C60574F"/>
    <w:rsid w:val="1C6E0CB4"/>
    <w:rsid w:val="1C715266"/>
    <w:rsid w:val="1C735482"/>
    <w:rsid w:val="1C744D56"/>
    <w:rsid w:val="1C907DE2"/>
    <w:rsid w:val="1CA7512B"/>
    <w:rsid w:val="1CBB4733"/>
    <w:rsid w:val="1CCB2BC8"/>
    <w:rsid w:val="1CD32A92"/>
    <w:rsid w:val="1CD557F5"/>
    <w:rsid w:val="1CE1063D"/>
    <w:rsid w:val="1CF92E79"/>
    <w:rsid w:val="1D1327C1"/>
    <w:rsid w:val="1D142E25"/>
    <w:rsid w:val="1D1502E7"/>
    <w:rsid w:val="1D1B573F"/>
    <w:rsid w:val="1D2E5093"/>
    <w:rsid w:val="1D373FB2"/>
    <w:rsid w:val="1D402B3B"/>
    <w:rsid w:val="1D456AFB"/>
    <w:rsid w:val="1D4705C4"/>
    <w:rsid w:val="1D5030CD"/>
    <w:rsid w:val="1D536B88"/>
    <w:rsid w:val="1D560388"/>
    <w:rsid w:val="1D5C2CE1"/>
    <w:rsid w:val="1D750309"/>
    <w:rsid w:val="1D761B9E"/>
    <w:rsid w:val="1D7C3EC2"/>
    <w:rsid w:val="1D8E3BF5"/>
    <w:rsid w:val="1D9877C2"/>
    <w:rsid w:val="1D9B6A3E"/>
    <w:rsid w:val="1DA11B7B"/>
    <w:rsid w:val="1DB51403"/>
    <w:rsid w:val="1DC31AF1"/>
    <w:rsid w:val="1DE06B47"/>
    <w:rsid w:val="1DE5415D"/>
    <w:rsid w:val="1DF04200"/>
    <w:rsid w:val="1E025791"/>
    <w:rsid w:val="1E4303B3"/>
    <w:rsid w:val="1E4E3AB1"/>
    <w:rsid w:val="1E611D9E"/>
    <w:rsid w:val="1E6F634D"/>
    <w:rsid w:val="1E785E11"/>
    <w:rsid w:val="1E837D98"/>
    <w:rsid w:val="1E845724"/>
    <w:rsid w:val="1E9E23D2"/>
    <w:rsid w:val="1EA71413"/>
    <w:rsid w:val="1EAB6949"/>
    <w:rsid w:val="1EAB76AA"/>
    <w:rsid w:val="1EBC2FC3"/>
    <w:rsid w:val="1EBD4792"/>
    <w:rsid w:val="1EBE52E4"/>
    <w:rsid w:val="1ED16490"/>
    <w:rsid w:val="1EEE0DF0"/>
    <w:rsid w:val="1EFA416B"/>
    <w:rsid w:val="1EFB38DF"/>
    <w:rsid w:val="1F0979D8"/>
    <w:rsid w:val="1F1970AB"/>
    <w:rsid w:val="1F1F71FB"/>
    <w:rsid w:val="1F2E38E2"/>
    <w:rsid w:val="1F5A4CBF"/>
    <w:rsid w:val="1F65044E"/>
    <w:rsid w:val="1F672950"/>
    <w:rsid w:val="1F767D60"/>
    <w:rsid w:val="1F770DE5"/>
    <w:rsid w:val="1F895573"/>
    <w:rsid w:val="1F9951FF"/>
    <w:rsid w:val="1F9F78E1"/>
    <w:rsid w:val="1FB81B34"/>
    <w:rsid w:val="1FB90D87"/>
    <w:rsid w:val="1FCD4EA9"/>
    <w:rsid w:val="1FD27F48"/>
    <w:rsid w:val="1FDC0708"/>
    <w:rsid w:val="1FE12520"/>
    <w:rsid w:val="1FE16BA6"/>
    <w:rsid w:val="1FF16DE9"/>
    <w:rsid w:val="1FF71F26"/>
    <w:rsid w:val="20020FF7"/>
    <w:rsid w:val="200A1C59"/>
    <w:rsid w:val="200C59D1"/>
    <w:rsid w:val="201758B3"/>
    <w:rsid w:val="20304A05"/>
    <w:rsid w:val="20390790"/>
    <w:rsid w:val="204F58BE"/>
    <w:rsid w:val="206F5F60"/>
    <w:rsid w:val="207D68CF"/>
    <w:rsid w:val="208337BA"/>
    <w:rsid w:val="20842D5D"/>
    <w:rsid w:val="208E2217"/>
    <w:rsid w:val="20983709"/>
    <w:rsid w:val="20BB2F53"/>
    <w:rsid w:val="20CA763A"/>
    <w:rsid w:val="20D14525"/>
    <w:rsid w:val="20DE6C42"/>
    <w:rsid w:val="20E13DC2"/>
    <w:rsid w:val="20FD356C"/>
    <w:rsid w:val="21050A76"/>
    <w:rsid w:val="21093CBF"/>
    <w:rsid w:val="21270E3B"/>
    <w:rsid w:val="21274A8D"/>
    <w:rsid w:val="21393C09"/>
    <w:rsid w:val="215238B8"/>
    <w:rsid w:val="215313DE"/>
    <w:rsid w:val="21556A3C"/>
    <w:rsid w:val="21627873"/>
    <w:rsid w:val="217B47D0"/>
    <w:rsid w:val="21934186"/>
    <w:rsid w:val="21C94D76"/>
    <w:rsid w:val="21D0113C"/>
    <w:rsid w:val="21F04E7F"/>
    <w:rsid w:val="22116A1C"/>
    <w:rsid w:val="22160D89"/>
    <w:rsid w:val="222B7BAE"/>
    <w:rsid w:val="223F6BD2"/>
    <w:rsid w:val="22462048"/>
    <w:rsid w:val="224B291F"/>
    <w:rsid w:val="225638C3"/>
    <w:rsid w:val="22675E0A"/>
    <w:rsid w:val="22790D9D"/>
    <w:rsid w:val="227A0B69"/>
    <w:rsid w:val="227C7259"/>
    <w:rsid w:val="22AB3ABF"/>
    <w:rsid w:val="22BB36DF"/>
    <w:rsid w:val="22BD7457"/>
    <w:rsid w:val="22D327D6"/>
    <w:rsid w:val="22D64075"/>
    <w:rsid w:val="22E22A19"/>
    <w:rsid w:val="22EA5D72"/>
    <w:rsid w:val="22F55F7E"/>
    <w:rsid w:val="2320282F"/>
    <w:rsid w:val="2335523F"/>
    <w:rsid w:val="233829F3"/>
    <w:rsid w:val="233D1F0F"/>
    <w:rsid w:val="2345397D"/>
    <w:rsid w:val="23700025"/>
    <w:rsid w:val="23700878"/>
    <w:rsid w:val="23711FEF"/>
    <w:rsid w:val="23733FB9"/>
    <w:rsid w:val="23812740"/>
    <w:rsid w:val="23816130"/>
    <w:rsid w:val="238F08E5"/>
    <w:rsid w:val="239161EE"/>
    <w:rsid w:val="23932947"/>
    <w:rsid w:val="239C706C"/>
    <w:rsid w:val="23A9459B"/>
    <w:rsid w:val="23AD74CB"/>
    <w:rsid w:val="23C44815"/>
    <w:rsid w:val="23CA31BB"/>
    <w:rsid w:val="23CB7951"/>
    <w:rsid w:val="23D23505"/>
    <w:rsid w:val="23DC005E"/>
    <w:rsid w:val="23EE53EE"/>
    <w:rsid w:val="23F55EC7"/>
    <w:rsid w:val="23FA0237"/>
    <w:rsid w:val="2423407C"/>
    <w:rsid w:val="242524B1"/>
    <w:rsid w:val="242B03F0"/>
    <w:rsid w:val="244D67C8"/>
    <w:rsid w:val="245064EE"/>
    <w:rsid w:val="245160C7"/>
    <w:rsid w:val="247016DD"/>
    <w:rsid w:val="24763D61"/>
    <w:rsid w:val="248C5333"/>
    <w:rsid w:val="24A30611"/>
    <w:rsid w:val="24B14D99"/>
    <w:rsid w:val="24B2466D"/>
    <w:rsid w:val="24BE74B6"/>
    <w:rsid w:val="24C525F3"/>
    <w:rsid w:val="24C820E3"/>
    <w:rsid w:val="24E16169"/>
    <w:rsid w:val="24E7562E"/>
    <w:rsid w:val="24EC7B7F"/>
    <w:rsid w:val="251F61A7"/>
    <w:rsid w:val="25207829"/>
    <w:rsid w:val="25265A0B"/>
    <w:rsid w:val="252C6FF6"/>
    <w:rsid w:val="254C54BA"/>
    <w:rsid w:val="255A71DF"/>
    <w:rsid w:val="255E5FB9"/>
    <w:rsid w:val="256B319A"/>
    <w:rsid w:val="25867FD4"/>
    <w:rsid w:val="25BD776E"/>
    <w:rsid w:val="25C805EC"/>
    <w:rsid w:val="25CE197B"/>
    <w:rsid w:val="25D24FC8"/>
    <w:rsid w:val="25E168A9"/>
    <w:rsid w:val="25E71733"/>
    <w:rsid w:val="25FC02DC"/>
    <w:rsid w:val="26070074"/>
    <w:rsid w:val="26154EB4"/>
    <w:rsid w:val="2615738A"/>
    <w:rsid w:val="2616700A"/>
    <w:rsid w:val="26263565"/>
    <w:rsid w:val="263F0183"/>
    <w:rsid w:val="264B4D7A"/>
    <w:rsid w:val="264E003E"/>
    <w:rsid w:val="265579A6"/>
    <w:rsid w:val="265A6367"/>
    <w:rsid w:val="26667E05"/>
    <w:rsid w:val="266C3655"/>
    <w:rsid w:val="268E0C0C"/>
    <w:rsid w:val="268F4CBD"/>
    <w:rsid w:val="269C3827"/>
    <w:rsid w:val="26BE7ADF"/>
    <w:rsid w:val="26E06CB1"/>
    <w:rsid w:val="26EC030B"/>
    <w:rsid w:val="26EE4AEF"/>
    <w:rsid w:val="27031047"/>
    <w:rsid w:val="27070CA1"/>
    <w:rsid w:val="270D7567"/>
    <w:rsid w:val="27223872"/>
    <w:rsid w:val="272C055E"/>
    <w:rsid w:val="272C6959"/>
    <w:rsid w:val="273708D0"/>
    <w:rsid w:val="273D67E5"/>
    <w:rsid w:val="274728A3"/>
    <w:rsid w:val="275B2721"/>
    <w:rsid w:val="275D2FB6"/>
    <w:rsid w:val="276E6F72"/>
    <w:rsid w:val="278065DC"/>
    <w:rsid w:val="2781719F"/>
    <w:rsid w:val="279F108F"/>
    <w:rsid w:val="27C466B3"/>
    <w:rsid w:val="27E011BF"/>
    <w:rsid w:val="27E606FA"/>
    <w:rsid w:val="27FB2855"/>
    <w:rsid w:val="282F3137"/>
    <w:rsid w:val="283A32F8"/>
    <w:rsid w:val="284C07C8"/>
    <w:rsid w:val="284D302B"/>
    <w:rsid w:val="28577BDB"/>
    <w:rsid w:val="28634650"/>
    <w:rsid w:val="286A42FF"/>
    <w:rsid w:val="287039F2"/>
    <w:rsid w:val="288E0F4E"/>
    <w:rsid w:val="28902F18"/>
    <w:rsid w:val="28A859F6"/>
    <w:rsid w:val="28B135BA"/>
    <w:rsid w:val="28B74948"/>
    <w:rsid w:val="28BE14E7"/>
    <w:rsid w:val="28C34FD4"/>
    <w:rsid w:val="28E03E9F"/>
    <w:rsid w:val="290F6532"/>
    <w:rsid w:val="29194669"/>
    <w:rsid w:val="29285E4A"/>
    <w:rsid w:val="29385A89"/>
    <w:rsid w:val="29437F8A"/>
    <w:rsid w:val="2944442E"/>
    <w:rsid w:val="294627DD"/>
    <w:rsid w:val="294A756A"/>
    <w:rsid w:val="295312A9"/>
    <w:rsid w:val="295403E9"/>
    <w:rsid w:val="29565B80"/>
    <w:rsid w:val="296E1ADA"/>
    <w:rsid w:val="296F0D7F"/>
    <w:rsid w:val="297716CC"/>
    <w:rsid w:val="299627B0"/>
    <w:rsid w:val="29A44ECD"/>
    <w:rsid w:val="29B53FFD"/>
    <w:rsid w:val="29BD1AEA"/>
    <w:rsid w:val="29D11A3A"/>
    <w:rsid w:val="29DA269C"/>
    <w:rsid w:val="29DA6B40"/>
    <w:rsid w:val="29F3304F"/>
    <w:rsid w:val="29F714A0"/>
    <w:rsid w:val="2A03071D"/>
    <w:rsid w:val="2A160B91"/>
    <w:rsid w:val="2A1B4A63"/>
    <w:rsid w:val="2A1C39EA"/>
    <w:rsid w:val="2A30050E"/>
    <w:rsid w:val="2A3F4BF5"/>
    <w:rsid w:val="2A4479AD"/>
    <w:rsid w:val="2A45215D"/>
    <w:rsid w:val="2A516B95"/>
    <w:rsid w:val="2A7A6782"/>
    <w:rsid w:val="2A815802"/>
    <w:rsid w:val="2A9C3DF6"/>
    <w:rsid w:val="2A9E4C86"/>
    <w:rsid w:val="2ABE1FBE"/>
    <w:rsid w:val="2AD22493"/>
    <w:rsid w:val="2AFC4894"/>
    <w:rsid w:val="2B151983"/>
    <w:rsid w:val="2B17347C"/>
    <w:rsid w:val="2B23121A"/>
    <w:rsid w:val="2B514BE0"/>
    <w:rsid w:val="2B7A1EB5"/>
    <w:rsid w:val="2B977972"/>
    <w:rsid w:val="2BBE52BC"/>
    <w:rsid w:val="2BD66E93"/>
    <w:rsid w:val="2BD94BFC"/>
    <w:rsid w:val="2BDA2E28"/>
    <w:rsid w:val="2BDC2B63"/>
    <w:rsid w:val="2BE6540D"/>
    <w:rsid w:val="2C02412C"/>
    <w:rsid w:val="2C0359EB"/>
    <w:rsid w:val="2C116070"/>
    <w:rsid w:val="2C29790B"/>
    <w:rsid w:val="2C365B84"/>
    <w:rsid w:val="2C3F0EDD"/>
    <w:rsid w:val="2C5A1A0A"/>
    <w:rsid w:val="2C8D7E9A"/>
    <w:rsid w:val="2C8E776E"/>
    <w:rsid w:val="2CA3146B"/>
    <w:rsid w:val="2CA349E8"/>
    <w:rsid w:val="2CAD4098"/>
    <w:rsid w:val="2CAE3F84"/>
    <w:rsid w:val="2CB82A3D"/>
    <w:rsid w:val="2CBA0563"/>
    <w:rsid w:val="2CBC6323"/>
    <w:rsid w:val="2CC413E2"/>
    <w:rsid w:val="2CCB6C14"/>
    <w:rsid w:val="2CD06B3E"/>
    <w:rsid w:val="2CE81574"/>
    <w:rsid w:val="2CE83322"/>
    <w:rsid w:val="2CEE1042"/>
    <w:rsid w:val="2CF2314A"/>
    <w:rsid w:val="2D0B0DBF"/>
    <w:rsid w:val="2D26209C"/>
    <w:rsid w:val="2D310A0B"/>
    <w:rsid w:val="2D4940DE"/>
    <w:rsid w:val="2D4C1B03"/>
    <w:rsid w:val="2D5C161A"/>
    <w:rsid w:val="2D6329A9"/>
    <w:rsid w:val="2D6D3827"/>
    <w:rsid w:val="2D8868B3"/>
    <w:rsid w:val="2D8A43D9"/>
    <w:rsid w:val="2D8B7F03"/>
    <w:rsid w:val="2D9214E0"/>
    <w:rsid w:val="2DA01E4F"/>
    <w:rsid w:val="2DA60AE7"/>
    <w:rsid w:val="2DA90D03"/>
    <w:rsid w:val="2DB3100A"/>
    <w:rsid w:val="2DB53C6E"/>
    <w:rsid w:val="2DBB0A37"/>
    <w:rsid w:val="2DC642ED"/>
    <w:rsid w:val="2DCC49F2"/>
    <w:rsid w:val="2DE662A6"/>
    <w:rsid w:val="2DE95C61"/>
    <w:rsid w:val="2DF45CF7"/>
    <w:rsid w:val="2E2B2FA0"/>
    <w:rsid w:val="2E620EB2"/>
    <w:rsid w:val="2E647C32"/>
    <w:rsid w:val="2E7A61FC"/>
    <w:rsid w:val="2E8F74A9"/>
    <w:rsid w:val="2E954DE4"/>
    <w:rsid w:val="2EAE40F8"/>
    <w:rsid w:val="2EB01C1E"/>
    <w:rsid w:val="2ECA6489"/>
    <w:rsid w:val="2F0A3A24"/>
    <w:rsid w:val="2F0B154A"/>
    <w:rsid w:val="2F120292"/>
    <w:rsid w:val="2F326AD7"/>
    <w:rsid w:val="2F68074A"/>
    <w:rsid w:val="2F807842"/>
    <w:rsid w:val="2F95018C"/>
    <w:rsid w:val="2F9F469B"/>
    <w:rsid w:val="2FA53DAE"/>
    <w:rsid w:val="2FB1658E"/>
    <w:rsid w:val="2FB66A4F"/>
    <w:rsid w:val="300264A9"/>
    <w:rsid w:val="30055B75"/>
    <w:rsid w:val="30073C3E"/>
    <w:rsid w:val="302E2159"/>
    <w:rsid w:val="30351FA2"/>
    <w:rsid w:val="30474804"/>
    <w:rsid w:val="304940D8"/>
    <w:rsid w:val="305F4F6B"/>
    <w:rsid w:val="30647164"/>
    <w:rsid w:val="306B6376"/>
    <w:rsid w:val="306D3728"/>
    <w:rsid w:val="30812888"/>
    <w:rsid w:val="30843362"/>
    <w:rsid w:val="308B0B94"/>
    <w:rsid w:val="30AA08EF"/>
    <w:rsid w:val="30B26121"/>
    <w:rsid w:val="30C74740"/>
    <w:rsid w:val="30E86BDA"/>
    <w:rsid w:val="310642B5"/>
    <w:rsid w:val="31093867"/>
    <w:rsid w:val="310B75DF"/>
    <w:rsid w:val="311255A5"/>
    <w:rsid w:val="312D57A8"/>
    <w:rsid w:val="31374878"/>
    <w:rsid w:val="31413001"/>
    <w:rsid w:val="314E6141"/>
    <w:rsid w:val="316141F6"/>
    <w:rsid w:val="31644F41"/>
    <w:rsid w:val="3166141B"/>
    <w:rsid w:val="317E224F"/>
    <w:rsid w:val="31A0241D"/>
    <w:rsid w:val="31AA0FA5"/>
    <w:rsid w:val="31AE3364"/>
    <w:rsid w:val="31AF0590"/>
    <w:rsid w:val="31B53264"/>
    <w:rsid w:val="31BB32A6"/>
    <w:rsid w:val="31C14142"/>
    <w:rsid w:val="32052280"/>
    <w:rsid w:val="320E382B"/>
    <w:rsid w:val="320F63B0"/>
    <w:rsid w:val="32100880"/>
    <w:rsid w:val="3240775C"/>
    <w:rsid w:val="324F1302"/>
    <w:rsid w:val="325D43BB"/>
    <w:rsid w:val="326C2300"/>
    <w:rsid w:val="32894C0B"/>
    <w:rsid w:val="32894C60"/>
    <w:rsid w:val="32943604"/>
    <w:rsid w:val="32A41A99"/>
    <w:rsid w:val="32B819E9"/>
    <w:rsid w:val="32D63C1D"/>
    <w:rsid w:val="32E22D09"/>
    <w:rsid w:val="32E75E2A"/>
    <w:rsid w:val="32F765A4"/>
    <w:rsid w:val="32FA55E0"/>
    <w:rsid w:val="3310712F"/>
    <w:rsid w:val="33385662"/>
    <w:rsid w:val="333A23FE"/>
    <w:rsid w:val="33484B1B"/>
    <w:rsid w:val="335D2DF7"/>
    <w:rsid w:val="33631F68"/>
    <w:rsid w:val="337169A2"/>
    <w:rsid w:val="33884F17"/>
    <w:rsid w:val="338F5A24"/>
    <w:rsid w:val="33980069"/>
    <w:rsid w:val="33A04957"/>
    <w:rsid w:val="33A1247D"/>
    <w:rsid w:val="33A77424"/>
    <w:rsid w:val="33B97806"/>
    <w:rsid w:val="33CA49BB"/>
    <w:rsid w:val="33CB12A8"/>
    <w:rsid w:val="33CD5020"/>
    <w:rsid w:val="33D62126"/>
    <w:rsid w:val="33E1665D"/>
    <w:rsid w:val="33F0543E"/>
    <w:rsid w:val="33F16546"/>
    <w:rsid w:val="340016AF"/>
    <w:rsid w:val="340B78F6"/>
    <w:rsid w:val="341B6462"/>
    <w:rsid w:val="341D3C73"/>
    <w:rsid w:val="34474DD2"/>
    <w:rsid w:val="344E3B07"/>
    <w:rsid w:val="34637732"/>
    <w:rsid w:val="346A0AC1"/>
    <w:rsid w:val="348B4502"/>
    <w:rsid w:val="34B65AB4"/>
    <w:rsid w:val="34E22D4D"/>
    <w:rsid w:val="34E3580C"/>
    <w:rsid w:val="350B22A4"/>
    <w:rsid w:val="350C7DCA"/>
    <w:rsid w:val="35103416"/>
    <w:rsid w:val="352765C3"/>
    <w:rsid w:val="352E0F3B"/>
    <w:rsid w:val="35326A11"/>
    <w:rsid w:val="358B7BFF"/>
    <w:rsid w:val="359E1F1D"/>
    <w:rsid w:val="35AB7BFD"/>
    <w:rsid w:val="35C44DEE"/>
    <w:rsid w:val="35C6441D"/>
    <w:rsid w:val="35C97A69"/>
    <w:rsid w:val="35CA5DCC"/>
    <w:rsid w:val="35D24B6F"/>
    <w:rsid w:val="35E06D27"/>
    <w:rsid w:val="35F5260C"/>
    <w:rsid w:val="35F9034E"/>
    <w:rsid w:val="360867E3"/>
    <w:rsid w:val="3619514A"/>
    <w:rsid w:val="3632560E"/>
    <w:rsid w:val="36362EFD"/>
    <w:rsid w:val="3660217B"/>
    <w:rsid w:val="369260AD"/>
    <w:rsid w:val="369D7429"/>
    <w:rsid w:val="36A32572"/>
    <w:rsid w:val="36D6068F"/>
    <w:rsid w:val="36D822E6"/>
    <w:rsid w:val="36DF5796"/>
    <w:rsid w:val="3701395E"/>
    <w:rsid w:val="37272C99"/>
    <w:rsid w:val="372F0468"/>
    <w:rsid w:val="373A2BBC"/>
    <w:rsid w:val="374B4BD9"/>
    <w:rsid w:val="375D61BF"/>
    <w:rsid w:val="375F35B5"/>
    <w:rsid w:val="37702892"/>
    <w:rsid w:val="378473D8"/>
    <w:rsid w:val="378948BB"/>
    <w:rsid w:val="379C3687"/>
    <w:rsid w:val="37A367C3"/>
    <w:rsid w:val="37AD7642"/>
    <w:rsid w:val="37BA1D5F"/>
    <w:rsid w:val="37DC3753"/>
    <w:rsid w:val="37F976E5"/>
    <w:rsid w:val="37FB65FF"/>
    <w:rsid w:val="38033FE9"/>
    <w:rsid w:val="380A6843"/>
    <w:rsid w:val="38141CFE"/>
    <w:rsid w:val="381551E7"/>
    <w:rsid w:val="382A7DDE"/>
    <w:rsid w:val="384358B1"/>
    <w:rsid w:val="38482EC7"/>
    <w:rsid w:val="385950D4"/>
    <w:rsid w:val="385C5D8D"/>
    <w:rsid w:val="386046B4"/>
    <w:rsid w:val="38685317"/>
    <w:rsid w:val="386E418B"/>
    <w:rsid w:val="386F1C04"/>
    <w:rsid w:val="387B329C"/>
    <w:rsid w:val="38915088"/>
    <w:rsid w:val="38933536"/>
    <w:rsid w:val="3894435E"/>
    <w:rsid w:val="38A81BB8"/>
    <w:rsid w:val="38D45194"/>
    <w:rsid w:val="38D864AE"/>
    <w:rsid w:val="38D91C00"/>
    <w:rsid w:val="38DE1A7D"/>
    <w:rsid w:val="38FB291B"/>
    <w:rsid w:val="3902751A"/>
    <w:rsid w:val="3905700A"/>
    <w:rsid w:val="390908A8"/>
    <w:rsid w:val="3909719E"/>
    <w:rsid w:val="39365415"/>
    <w:rsid w:val="393671C3"/>
    <w:rsid w:val="394538AA"/>
    <w:rsid w:val="39462F78"/>
    <w:rsid w:val="394965ED"/>
    <w:rsid w:val="39535FC7"/>
    <w:rsid w:val="39553A35"/>
    <w:rsid w:val="395A2691"/>
    <w:rsid w:val="397F680C"/>
    <w:rsid w:val="397F6DBC"/>
    <w:rsid w:val="398E1CFA"/>
    <w:rsid w:val="39A607ED"/>
    <w:rsid w:val="39C56AB9"/>
    <w:rsid w:val="39C649EB"/>
    <w:rsid w:val="39D37108"/>
    <w:rsid w:val="39F22A4D"/>
    <w:rsid w:val="39FA28E7"/>
    <w:rsid w:val="3A116DFB"/>
    <w:rsid w:val="3A190FBF"/>
    <w:rsid w:val="3A1C0AAF"/>
    <w:rsid w:val="3A2636DC"/>
    <w:rsid w:val="3A3E0A25"/>
    <w:rsid w:val="3A3F02FA"/>
    <w:rsid w:val="3A433954"/>
    <w:rsid w:val="3A465B2C"/>
    <w:rsid w:val="3A523861"/>
    <w:rsid w:val="3A6F582C"/>
    <w:rsid w:val="3A80103E"/>
    <w:rsid w:val="3A804B9A"/>
    <w:rsid w:val="3A82293D"/>
    <w:rsid w:val="3A8521B0"/>
    <w:rsid w:val="3A960861"/>
    <w:rsid w:val="3AA52853"/>
    <w:rsid w:val="3AB40CE8"/>
    <w:rsid w:val="3ACC4283"/>
    <w:rsid w:val="3AD82C28"/>
    <w:rsid w:val="3AD969A0"/>
    <w:rsid w:val="3AEB098A"/>
    <w:rsid w:val="3AEC66D3"/>
    <w:rsid w:val="3AF13B40"/>
    <w:rsid w:val="3B086E27"/>
    <w:rsid w:val="3B1D688D"/>
    <w:rsid w:val="3B2714BA"/>
    <w:rsid w:val="3B2D45F6"/>
    <w:rsid w:val="3B442B51"/>
    <w:rsid w:val="3B4958D4"/>
    <w:rsid w:val="3B5322AF"/>
    <w:rsid w:val="3B585B17"/>
    <w:rsid w:val="3B5E567C"/>
    <w:rsid w:val="3B620744"/>
    <w:rsid w:val="3B8941BE"/>
    <w:rsid w:val="3B90740E"/>
    <w:rsid w:val="3B980613"/>
    <w:rsid w:val="3B9F72A2"/>
    <w:rsid w:val="3BB014AF"/>
    <w:rsid w:val="3BC27434"/>
    <w:rsid w:val="3BC74A4B"/>
    <w:rsid w:val="3BD25664"/>
    <w:rsid w:val="3BD31F34"/>
    <w:rsid w:val="3BF05D4F"/>
    <w:rsid w:val="3BFA6BCE"/>
    <w:rsid w:val="3C217AB5"/>
    <w:rsid w:val="3C236125"/>
    <w:rsid w:val="3C277297"/>
    <w:rsid w:val="3C2854E9"/>
    <w:rsid w:val="3C2D2B00"/>
    <w:rsid w:val="3C371BD0"/>
    <w:rsid w:val="3C387915"/>
    <w:rsid w:val="3C3C2D43"/>
    <w:rsid w:val="3C6D4090"/>
    <w:rsid w:val="3C793F97"/>
    <w:rsid w:val="3C860462"/>
    <w:rsid w:val="3C90308E"/>
    <w:rsid w:val="3CAD7649"/>
    <w:rsid w:val="3CB74ABF"/>
    <w:rsid w:val="3CBE18E2"/>
    <w:rsid w:val="3CC35212"/>
    <w:rsid w:val="3CC50F8A"/>
    <w:rsid w:val="3CC82C16"/>
    <w:rsid w:val="3D0575D8"/>
    <w:rsid w:val="3D0E0B83"/>
    <w:rsid w:val="3D0F2205"/>
    <w:rsid w:val="3D2C5C30"/>
    <w:rsid w:val="3D3954D4"/>
    <w:rsid w:val="3D70539A"/>
    <w:rsid w:val="3D7B3D3F"/>
    <w:rsid w:val="3D7D7AB7"/>
    <w:rsid w:val="3DB125FC"/>
    <w:rsid w:val="3DD1570D"/>
    <w:rsid w:val="3DD35929"/>
    <w:rsid w:val="3DD551FD"/>
    <w:rsid w:val="3DE418E4"/>
    <w:rsid w:val="3DE9514C"/>
    <w:rsid w:val="3E0B50C2"/>
    <w:rsid w:val="3E530817"/>
    <w:rsid w:val="3E531209"/>
    <w:rsid w:val="3E5317A2"/>
    <w:rsid w:val="3E573E64"/>
    <w:rsid w:val="3E5F71BC"/>
    <w:rsid w:val="3E6134D9"/>
    <w:rsid w:val="3E6532EA"/>
    <w:rsid w:val="3E6B3DB3"/>
    <w:rsid w:val="3E6F38A3"/>
    <w:rsid w:val="3E8B6203"/>
    <w:rsid w:val="3E976956"/>
    <w:rsid w:val="3EA3328C"/>
    <w:rsid w:val="3EC244C3"/>
    <w:rsid w:val="3EDE4585"/>
    <w:rsid w:val="3EEB314E"/>
    <w:rsid w:val="3EEC4EF4"/>
    <w:rsid w:val="3F0D09C6"/>
    <w:rsid w:val="3F0E3630"/>
    <w:rsid w:val="3F406FEE"/>
    <w:rsid w:val="3F500C15"/>
    <w:rsid w:val="3F544847"/>
    <w:rsid w:val="3F6525B0"/>
    <w:rsid w:val="3F827606"/>
    <w:rsid w:val="3F9E01E2"/>
    <w:rsid w:val="3FB234FC"/>
    <w:rsid w:val="3FBD5D22"/>
    <w:rsid w:val="3FC16AE9"/>
    <w:rsid w:val="3FC72DAE"/>
    <w:rsid w:val="3FD9520D"/>
    <w:rsid w:val="3FDB0AC5"/>
    <w:rsid w:val="3FDD483D"/>
    <w:rsid w:val="3FE060DB"/>
    <w:rsid w:val="3FF027C2"/>
    <w:rsid w:val="3FF34060"/>
    <w:rsid w:val="3FF903C7"/>
    <w:rsid w:val="400B13AA"/>
    <w:rsid w:val="400C0C7E"/>
    <w:rsid w:val="40251D40"/>
    <w:rsid w:val="404E573A"/>
    <w:rsid w:val="405368AD"/>
    <w:rsid w:val="405E07E1"/>
    <w:rsid w:val="40620A2E"/>
    <w:rsid w:val="4063308F"/>
    <w:rsid w:val="407E6B3E"/>
    <w:rsid w:val="40814C76"/>
    <w:rsid w:val="40A35A86"/>
    <w:rsid w:val="40C1415E"/>
    <w:rsid w:val="40C94DC1"/>
    <w:rsid w:val="40ED4F53"/>
    <w:rsid w:val="40EE65D6"/>
    <w:rsid w:val="41022B36"/>
    <w:rsid w:val="411918A4"/>
    <w:rsid w:val="41232723"/>
    <w:rsid w:val="412B5099"/>
    <w:rsid w:val="413D1A37"/>
    <w:rsid w:val="415006B7"/>
    <w:rsid w:val="415D73A8"/>
    <w:rsid w:val="41662610"/>
    <w:rsid w:val="41736037"/>
    <w:rsid w:val="417D62D7"/>
    <w:rsid w:val="41941570"/>
    <w:rsid w:val="419C4EC8"/>
    <w:rsid w:val="41B810BD"/>
    <w:rsid w:val="41C25A06"/>
    <w:rsid w:val="41C31810"/>
    <w:rsid w:val="41D41C6F"/>
    <w:rsid w:val="41E06866"/>
    <w:rsid w:val="41F8595E"/>
    <w:rsid w:val="41FA30CE"/>
    <w:rsid w:val="41FB36A0"/>
    <w:rsid w:val="42016538"/>
    <w:rsid w:val="42091D7F"/>
    <w:rsid w:val="42307D25"/>
    <w:rsid w:val="423C1CEE"/>
    <w:rsid w:val="424010B3"/>
    <w:rsid w:val="42423AE8"/>
    <w:rsid w:val="424D56DB"/>
    <w:rsid w:val="42617635"/>
    <w:rsid w:val="42643E6B"/>
    <w:rsid w:val="42666D6B"/>
    <w:rsid w:val="42994958"/>
    <w:rsid w:val="42A5094F"/>
    <w:rsid w:val="42B5384F"/>
    <w:rsid w:val="42CA466D"/>
    <w:rsid w:val="42CF2B62"/>
    <w:rsid w:val="42D75573"/>
    <w:rsid w:val="42DA1507"/>
    <w:rsid w:val="42DB6019"/>
    <w:rsid w:val="42E163F2"/>
    <w:rsid w:val="42E67AA7"/>
    <w:rsid w:val="430345BA"/>
    <w:rsid w:val="43087E22"/>
    <w:rsid w:val="431A31EB"/>
    <w:rsid w:val="431A7B56"/>
    <w:rsid w:val="431C0250"/>
    <w:rsid w:val="431E59A0"/>
    <w:rsid w:val="43254071"/>
    <w:rsid w:val="43362BE2"/>
    <w:rsid w:val="4351367F"/>
    <w:rsid w:val="435834B4"/>
    <w:rsid w:val="436131A6"/>
    <w:rsid w:val="4362118F"/>
    <w:rsid w:val="43675B98"/>
    <w:rsid w:val="436D4129"/>
    <w:rsid w:val="437B05F4"/>
    <w:rsid w:val="43A01E09"/>
    <w:rsid w:val="43A23DD3"/>
    <w:rsid w:val="43B9736F"/>
    <w:rsid w:val="43C755E8"/>
    <w:rsid w:val="43C911C1"/>
    <w:rsid w:val="43CB4865"/>
    <w:rsid w:val="43D353AE"/>
    <w:rsid w:val="43F33DE5"/>
    <w:rsid w:val="440E76BA"/>
    <w:rsid w:val="44146C7C"/>
    <w:rsid w:val="442510D9"/>
    <w:rsid w:val="442944F4"/>
    <w:rsid w:val="442E1B0B"/>
    <w:rsid w:val="443133A9"/>
    <w:rsid w:val="44354C47"/>
    <w:rsid w:val="443D3AFC"/>
    <w:rsid w:val="443F6EAF"/>
    <w:rsid w:val="44644B50"/>
    <w:rsid w:val="448666C7"/>
    <w:rsid w:val="4497145E"/>
    <w:rsid w:val="449E2D2B"/>
    <w:rsid w:val="44A047EB"/>
    <w:rsid w:val="44C810EE"/>
    <w:rsid w:val="44C9546A"/>
    <w:rsid w:val="44D34460"/>
    <w:rsid w:val="44DD1721"/>
    <w:rsid w:val="44DF6361"/>
    <w:rsid w:val="45120AE5"/>
    <w:rsid w:val="45174543"/>
    <w:rsid w:val="45180072"/>
    <w:rsid w:val="45196317"/>
    <w:rsid w:val="451E7FE2"/>
    <w:rsid w:val="45294080"/>
    <w:rsid w:val="45401AF6"/>
    <w:rsid w:val="45476FB4"/>
    <w:rsid w:val="45486BFC"/>
    <w:rsid w:val="454D5FC1"/>
    <w:rsid w:val="45597433"/>
    <w:rsid w:val="45605CF4"/>
    <w:rsid w:val="45682DFA"/>
    <w:rsid w:val="456D0411"/>
    <w:rsid w:val="458539AC"/>
    <w:rsid w:val="459260C9"/>
    <w:rsid w:val="459F6E86"/>
    <w:rsid w:val="45AA241A"/>
    <w:rsid w:val="45B87896"/>
    <w:rsid w:val="45B93656"/>
    <w:rsid w:val="45C2075D"/>
    <w:rsid w:val="45C67B21"/>
    <w:rsid w:val="45D72AD8"/>
    <w:rsid w:val="45DE30BD"/>
    <w:rsid w:val="45E83F3B"/>
    <w:rsid w:val="45F4643C"/>
    <w:rsid w:val="45F810E1"/>
    <w:rsid w:val="46357180"/>
    <w:rsid w:val="465B64BB"/>
    <w:rsid w:val="46756CDE"/>
    <w:rsid w:val="46783339"/>
    <w:rsid w:val="469F0A9E"/>
    <w:rsid w:val="46B06807"/>
    <w:rsid w:val="46C04255"/>
    <w:rsid w:val="46CF6D9E"/>
    <w:rsid w:val="46D74ED4"/>
    <w:rsid w:val="46DC75FC"/>
    <w:rsid w:val="46EB24DE"/>
    <w:rsid w:val="470E5458"/>
    <w:rsid w:val="47296334"/>
    <w:rsid w:val="472D60AA"/>
    <w:rsid w:val="472F1E22"/>
    <w:rsid w:val="474A1054"/>
    <w:rsid w:val="474F068C"/>
    <w:rsid w:val="474F4272"/>
    <w:rsid w:val="475F3D89"/>
    <w:rsid w:val="47754C00"/>
    <w:rsid w:val="477A6E15"/>
    <w:rsid w:val="47887784"/>
    <w:rsid w:val="47A81BD4"/>
    <w:rsid w:val="47C02A7A"/>
    <w:rsid w:val="47C22C96"/>
    <w:rsid w:val="47CE7F64"/>
    <w:rsid w:val="47DA3D23"/>
    <w:rsid w:val="47DE55F6"/>
    <w:rsid w:val="480C407D"/>
    <w:rsid w:val="481334F1"/>
    <w:rsid w:val="48164D90"/>
    <w:rsid w:val="482374AD"/>
    <w:rsid w:val="484A2C8B"/>
    <w:rsid w:val="486378A9"/>
    <w:rsid w:val="48A169EB"/>
    <w:rsid w:val="48A26623"/>
    <w:rsid w:val="48A71E8C"/>
    <w:rsid w:val="48BD345D"/>
    <w:rsid w:val="48BF488B"/>
    <w:rsid w:val="48D72771"/>
    <w:rsid w:val="48E629B4"/>
    <w:rsid w:val="48EE5AC0"/>
    <w:rsid w:val="48F30C2D"/>
    <w:rsid w:val="48F84495"/>
    <w:rsid w:val="49094E01"/>
    <w:rsid w:val="490F6135"/>
    <w:rsid w:val="490F7C04"/>
    <w:rsid w:val="49423962"/>
    <w:rsid w:val="49575660"/>
    <w:rsid w:val="495F7421"/>
    <w:rsid w:val="496B283C"/>
    <w:rsid w:val="496B4C67"/>
    <w:rsid w:val="4977185E"/>
    <w:rsid w:val="4978267B"/>
    <w:rsid w:val="498566B9"/>
    <w:rsid w:val="498573AA"/>
    <w:rsid w:val="49867CF3"/>
    <w:rsid w:val="49886DB4"/>
    <w:rsid w:val="4993054F"/>
    <w:rsid w:val="49A53A03"/>
    <w:rsid w:val="49B54134"/>
    <w:rsid w:val="49B6283C"/>
    <w:rsid w:val="49BB22D6"/>
    <w:rsid w:val="49C47F53"/>
    <w:rsid w:val="49D62A28"/>
    <w:rsid w:val="4A286FFC"/>
    <w:rsid w:val="4A3E412A"/>
    <w:rsid w:val="4A404346"/>
    <w:rsid w:val="4A5C12AE"/>
    <w:rsid w:val="4A7A003B"/>
    <w:rsid w:val="4A842995"/>
    <w:rsid w:val="4A8561FD"/>
    <w:rsid w:val="4A872BFC"/>
    <w:rsid w:val="4A8C1339"/>
    <w:rsid w:val="4A8F4985"/>
    <w:rsid w:val="4A9C536D"/>
    <w:rsid w:val="4AAA5C63"/>
    <w:rsid w:val="4AAC3789"/>
    <w:rsid w:val="4B090BDC"/>
    <w:rsid w:val="4B1530DD"/>
    <w:rsid w:val="4B272E10"/>
    <w:rsid w:val="4B351ED9"/>
    <w:rsid w:val="4B4D5699"/>
    <w:rsid w:val="4B4D612E"/>
    <w:rsid w:val="4B553E21"/>
    <w:rsid w:val="4B582BCD"/>
    <w:rsid w:val="4B582D83"/>
    <w:rsid w:val="4B756271"/>
    <w:rsid w:val="4B7C315C"/>
    <w:rsid w:val="4B836DB8"/>
    <w:rsid w:val="4B983D0E"/>
    <w:rsid w:val="4B9A5CD8"/>
    <w:rsid w:val="4BB072A9"/>
    <w:rsid w:val="4BB27EB9"/>
    <w:rsid w:val="4BBF129A"/>
    <w:rsid w:val="4BD411EA"/>
    <w:rsid w:val="4BFB49C8"/>
    <w:rsid w:val="4C0F4F26"/>
    <w:rsid w:val="4C2832E3"/>
    <w:rsid w:val="4C2869FC"/>
    <w:rsid w:val="4C433C79"/>
    <w:rsid w:val="4C52210E"/>
    <w:rsid w:val="4C583BC9"/>
    <w:rsid w:val="4C8147A2"/>
    <w:rsid w:val="4CB82B22"/>
    <w:rsid w:val="4CCF11E6"/>
    <w:rsid w:val="4CCF550D"/>
    <w:rsid w:val="4CD82614"/>
    <w:rsid w:val="4D1D0636"/>
    <w:rsid w:val="4D227D33"/>
    <w:rsid w:val="4D53613E"/>
    <w:rsid w:val="4D626381"/>
    <w:rsid w:val="4D714816"/>
    <w:rsid w:val="4D725BA8"/>
    <w:rsid w:val="4D7367E0"/>
    <w:rsid w:val="4D8B3B2A"/>
    <w:rsid w:val="4D9A193E"/>
    <w:rsid w:val="4DB61CC2"/>
    <w:rsid w:val="4DBA61BD"/>
    <w:rsid w:val="4DBE3EFF"/>
    <w:rsid w:val="4DCF149A"/>
    <w:rsid w:val="4DD17738"/>
    <w:rsid w:val="4DDE00FE"/>
    <w:rsid w:val="4DE65204"/>
    <w:rsid w:val="4DF07E31"/>
    <w:rsid w:val="4DFA64BC"/>
    <w:rsid w:val="4E031912"/>
    <w:rsid w:val="4E0B4C6B"/>
    <w:rsid w:val="4E0C355E"/>
    <w:rsid w:val="4E1D43C9"/>
    <w:rsid w:val="4E255D2C"/>
    <w:rsid w:val="4E3F7C2B"/>
    <w:rsid w:val="4E4D0205"/>
    <w:rsid w:val="4E4F0F85"/>
    <w:rsid w:val="4E66634C"/>
    <w:rsid w:val="4E724CEA"/>
    <w:rsid w:val="4E740A62"/>
    <w:rsid w:val="4E9D5A90"/>
    <w:rsid w:val="4EA330F5"/>
    <w:rsid w:val="4EA41318"/>
    <w:rsid w:val="4EAE1F59"/>
    <w:rsid w:val="4EB24852"/>
    <w:rsid w:val="4EBE0ED6"/>
    <w:rsid w:val="4ECF5C98"/>
    <w:rsid w:val="4ED072DF"/>
    <w:rsid w:val="4EE23B50"/>
    <w:rsid w:val="4F050A5C"/>
    <w:rsid w:val="4F124ACB"/>
    <w:rsid w:val="4F277882"/>
    <w:rsid w:val="4F4727D9"/>
    <w:rsid w:val="4F7800DE"/>
    <w:rsid w:val="4F7F146C"/>
    <w:rsid w:val="4F852992"/>
    <w:rsid w:val="4FBA06F6"/>
    <w:rsid w:val="4FBE47D2"/>
    <w:rsid w:val="4FCB6460"/>
    <w:rsid w:val="4FD52698"/>
    <w:rsid w:val="4FD55530"/>
    <w:rsid w:val="4FDA2B47"/>
    <w:rsid w:val="4FEC63D6"/>
    <w:rsid w:val="501778F7"/>
    <w:rsid w:val="502D2C76"/>
    <w:rsid w:val="50395ABF"/>
    <w:rsid w:val="504D50C7"/>
    <w:rsid w:val="50594113"/>
    <w:rsid w:val="507C59AC"/>
    <w:rsid w:val="509E2CA0"/>
    <w:rsid w:val="50BC3801"/>
    <w:rsid w:val="50BC3FFA"/>
    <w:rsid w:val="50C86E43"/>
    <w:rsid w:val="50DB26D2"/>
    <w:rsid w:val="50DC335D"/>
    <w:rsid w:val="50DC644B"/>
    <w:rsid w:val="50F639B0"/>
    <w:rsid w:val="51057500"/>
    <w:rsid w:val="51114346"/>
    <w:rsid w:val="51133638"/>
    <w:rsid w:val="511B3417"/>
    <w:rsid w:val="511E3318"/>
    <w:rsid w:val="512F0C70"/>
    <w:rsid w:val="5144471C"/>
    <w:rsid w:val="51493AE0"/>
    <w:rsid w:val="51597D1F"/>
    <w:rsid w:val="518E5C56"/>
    <w:rsid w:val="519531C9"/>
    <w:rsid w:val="51A37951"/>
    <w:rsid w:val="51AE428B"/>
    <w:rsid w:val="51C15D6C"/>
    <w:rsid w:val="51ED4DB3"/>
    <w:rsid w:val="5200056D"/>
    <w:rsid w:val="52146C33"/>
    <w:rsid w:val="523C3645"/>
    <w:rsid w:val="5257047F"/>
    <w:rsid w:val="525E7A5F"/>
    <w:rsid w:val="526F3A1A"/>
    <w:rsid w:val="52897275"/>
    <w:rsid w:val="52936458"/>
    <w:rsid w:val="529C2335"/>
    <w:rsid w:val="52AF2069"/>
    <w:rsid w:val="52B41908"/>
    <w:rsid w:val="52BC6534"/>
    <w:rsid w:val="52C11D9C"/>
    <w:rsid w:val="52C61160"/>
    <w:rsid w:val="52E57838"/>
    <w:rsid w:val="52E921F0"/>
    <w:rsid w:val="530C1269"/>
    <w:rsid w:val="531C0295"/>
    <w:rsid w:val="53395DD6"/>
    <w:rsid w:val="534068EC"/>
    <w:rsid w:val="534A7FE3"/>
    <w:rsid w:val="536144BD"/>
    <w:rsid w:val="536C2239"/>
    <w:rsid w:val="53763E48"/>
    <w:rsid w:val="538A6632"/>
    <w:rsid w:val="539F032F"/>
    <w:rsid w:val="53A7241E"/>
    <w:rsid w:val="53AF3361"/>
    <w:rsid w:val="53B4545D"/>
    <w:rsid w:val="53C61508"/>
    <w:rsid w:val="53CA2913"/>
    <w:rsid w:val="53CE538E"/>
    <w:rsid w:val="53EC23B6"/>
    <w:rsid w:val="53EC517B"/>
    <w:rsid w:val="53F103E9"/>
    <w:rsid w:val="53FB0B46"/>
    <w:rsid w:val="540E2DBF"/>
    <w:rsid w:val="5413184F"/>
    <w:rsid w:val="542377A4"/>
    <w:rsid w:val="54617393"/>
    <w:rsid w:val="5462276D"/>
    <w:rsid w:val="546D21DB"/>
    <w:rsid w:val="547370C6"/>
    <w:rsid w:val="547D1CF3"/>
    <w:rsid w:val="548E1158"/>
    <w:rsid w:val="549A4653"/>
    <w:rsid w:val="549D3554"/>
    <w:rsid w:val="54AB5A3B"/>
    <w:rsid w:val="54BF40B9"/>
    <w:rsid w:val="54C2149E"/>
    <w:rsid w:val="54C52422"/>
    <w:rsid w:val="54C54621"/>
    <w:rsid w:val="54C776D7"/>
    <w:rsid w:val="54CE7798"/>
    <w:rsid w:val="54FF095A"/>
    <w:rsid w:val="551B1C37"/>
    <w:rsid w:val="552D196B"/>
    <w:rsid w:val="553864D1"/>
    <w:rsid w:val="553E76D4"/>
    <w:rsid w:val="555C4981"/>
    <w:rsid w:val="556101D6"/>
    <w:rsid w:val="5577662A"/>
    <w:rsid w:val="55825812"/>
    <w:rsid w:val="55983288"/>
    <w:rsid w:val="55A44A45"/>
    <w:rsid w:val="55AD03B6"/>
    <w:rsid w:val="55C0458D"/>
    <w:rsid w:val="55E24503"/>
    <w:rsid w:val="55F96F9C"/>
    <w:rsid w:val="563034C0"/>
    <w:rsid w:val="56312D95"/>
    <w:rsid w:val="56503B63"/>
    <w:rsid w:val="565F3DA6"/>
    <w:rsid w:val="565F7902"/>
    <w:rsid w:val="566E49DC"/>
    <w:rsid w:val="56777341"/>
    <w:rsid w:val="567B3370"/>
    <w:rsid w:val="567B3F65"/>
    <w:rsid w:val="567C4958"/>
    <w:rsid w:val="567F7FA4"/>
    <w:rsid w:val="568B2C88"/>
    <w:rsid w:val="5692056C"/>
    <w:rsid w:val="5697353F"/>
    <w:rsid w:val="56AD2D63"/>
    <w:rsid w:val="56CB4F97"/>
    <w:rsid w:val="56F238B4"/>
    <w:rsid w:val="56F71EEF"/>
    <w:rsid w:val="56FB3ACE"/>
    <w:rsid w:val="57090374"/>
    <w:rsid w:val="571406EC"/>
    <w:rsid w:val="5728063B"/>
    <w:rsid w:val="5729457A"/>
    <w:rsid w:val="573B036F"/>
    <w:rsid w:val="57404D35"/>
    <w:rsid w:val="574C432A"/>
    <w:rsid w:val="57500087"/>
    <w:rsid w:val="57544F8D"/>
    <w:rsid w:val="57572CCF"/>
    <w:rsid w:val="57B35D3A"/>
    <w:rsid w:val="57B36157"/>
    <w:rsid w:val="57B7551B"/>
    <w:rsid w:val="57BB14B0"/>
    <w:rsid w:val="57CC0FC7"/>
    <w:rsid w:val="57CC4A0D"/>
    <w:rsid w:val="57CF0AB7"/>
    <w:rsid w:val="57E02DDB"/>
    <w:rsid w:val="57E9601D"/>
    <w:rsid w:val="57F624E8"/>
    <w:rsid w:val="57FF139C"/>
    <w:rsid w:val="58076362"/>
    <w:rsid w:val="580F6D68"/>
    <w:rsid w:val="5814296E"/>
    <w:rsid w:val="58232B8F"/>
    <w:rsid w:val="58240E03"/>
    <w:rsid w:val="583813E5"/>
    <w:rsid w:val="58431BC6"/>
    <w:rsid w:val="5851502C"/>
    <w:rsid w:val="58535244"/>
    <w:rsid w:val="585538AD"/>
    <w:rsid w:val="58580FA8"/>
    <w:rsid w:val="585B64A7"/>
    <w:rsid w:val="588C69A8"/>
    <w:rsid w:val="58931AE5"/>
    <w:rsid w:val="58A4171B"/>
    <w:rsid w:val="58B8297B"/>
    <w:rsid w:val="58BA45A1"/>
    <w:rsid w:val="58CC6C2E"/>
    <w:rsid w:val="58CD4FF7"/>
    <w:rsid w:val="58E6337C"/>
    <w:rsid w:val="58EE2A70"/>
    <w:rsid w:val="59091DA7"/>
    <w:rsid w:val="591C41D0"/>
    <w:rsid w:val="59254E33"/>
    <w:rsid w:val="59284E84"/>
    <w:rsid w:val="592B61C1"/>
    <w:rsid w:val="59396790"/>
    <w:rsid w:val="59601DFF"/>
    <w:rsid w:val="59657925"/>
    <w:rsid w:val="596C6317"/>
    <w:rsid w:val="597436C4"/>
    <w:rsid w:val="597638E0"/>
    <w:rsid w:val="5988716F"/>
    <w:rsid w:val="598F04FE"/>
    <w:rsid w:val="599D70BF"/>
    <w:rsid w:val="59B857E0"/>
    <w:rsid w:val="59BE0DE3"/>
    <w:rsid w:val="59C13ACF"/>
    <w:rsid w:val="59C52172"/>
    <w:rsid w:val="59D0681A"/>
    <w:rsid w:val="59D86F77"/>
    <w:rsid w:val="5A055CA0"/>
    <w:rsid w:val="5A0D0369"/>
    <w:rsid w:val="5A0E3B19"/>
    <w:rsid w:val="5A1275DF"/>
    <w:rsid w:val="5A142254"/>
    <w:rsid w:val="5A144AD3"/>
    <w:rsid w:val="5A146C55"/>
    <w:rsid w:val="5A1924BD"/>
    <w:rsid w:val="5A1C3A70"/>
    <w:rsid w:val="5A28157C"/>
    <w:rsid w:val="5A655703"/>
    <w:rsid w:val="5A6B0F6B"/>
    <w:rsid w:val="5A865DA5"/>
    <w:rsid w:val="5A8E07B6"/>
    <w:rsid w:val="5ADE798F"/>
    <w:rsid w:val="5AFF16B3"/>
    <w:rsid w:val="5B04316E"/>
    <w:rsid w:val="5B127639"/>
    <w:rsid w:val="5B307ABF"/>
    <w:rsid w:val="5B590B72"/>
    <w:rsid w:val="5B7420A1"/>
    <w:rsid w:val="5B7C71A8"/>
    <w:rsid w:val="5B8A3673"/>
    <w:rsid w:val="5B955973"/>
    <w:rsid w:val="5BD14DFE"/>
    <w:rsid w:val="5BDB5C7C"/>
    <w:rsid w:val="5BDE39BF"/>
    <w:rsid w:val="5BE87A7B"/>
    <w:rsid w:val="5C013209"/>
    <w:rsid w:val="5C0F3B78"/>
    <w:rsid w:val="5C1C5EAD"/>
    <w:rsid w:val="5C237623"/>
    <w:rsid w:val="5C2A09B2"/>
    <w:rsid w:val="5C2C2D5F"/>
    <w:rsid w:val="5C3F26AF"/>
    <w:rsid w:val="5C664CF5"/>
    <w:rsid w:val="5C743E53"/>
    <w:rsid w:val="5C846314"/>
    <w:rsid w:val="5C917CF5"/>
    <w:rsid w:val="5CD86660"/>
    <w:rsid w:val="5CDA23D8"/>
    <w:rsid w:val="5CED0783"/>
    <w:rsid w:val="5CF53DE8"/>
    <w:rsid w:val="5D174309"/>
    <w:rsid w:val="5D186A5C"/>
    <w:rsid w:val="5D20238F"/>
    <w:rsid w:val="5D270C0F"/>
    <w:rsid w:val="5D2B49E2"/>
    <w:rsid w:val="5D375134"/>
    <w:rsid w:val="5D4810F0"/>
    <w:rsid w:val="5D577585"/>
    <w:rsid w:val="5D5E2D2E"/>
    <w:rsid w:val="5D777911"/>
    <w:rsid w:val="5D861C18"/>
    <w:rsid w:val="5D8F31C2"/>
    <w:rsid w:val="5DA16A52"/>
    <w:rsid w:val="5DB524FD"/>
    <w:rsid w:val="5DE973E1"/>
    <w:rsid w:val="5DF41277"/>
    <w:rsid w:val="5DFB43B4"/>
    <w:rsid w:val="5E084F02"/>
    <w:rsid w:val="5E1436C8"/>
    <w:rsid w:val="5E1C257C"/>
    <w:rsid w:val="5E1C53EB"/>
    <w:rsid w:val="5E303744"/>
    <w:rsid w:val="5E327FF5"/>
    <w:rsid w:val="5E677FF0"/>
    <w:rsid w:val="5E6D4B86"/>
    <w:rsid w:val="5E783C56"/>
    <w:rsid w:val="5E7E4B71"/>
    <w:rsid w:val="5E840D3B"/>
    <w:rsid w:val="5E9D7578"/>
    <w:rsid w:val="5E9E15D2"/>
    <w:rsid w:val="5EA70FE7"/>
    <w:rsid w:val="5EB427B5"/>
    <w:rsid w:val="5EC6498E"/>
    <w:rsid w:val="5ECE0C99"/>
    <w:rsid w:val="5ED21583"/>
    <w:rsid w:val="5EF552A7"/>
    <w:rsid w:val="5EF56E02"/>
    <w:rsid w:val="5EFD5F65"/>
    <w:rsid w:val="5F053010"/>
    <w:rsid w:val="5F061262"/>
    <w:rsid w:val="5F1A29DF"/>
    <w:rsid w:val="5F1F1217"/>
    <w:rsid w:val="5F3209BE"/>
    <w:rsid w:val="5F337B7D"/>
    <w:rsid w:val="5F6F4CEE"/>
    <w:rsid w:val="5F7A2FF9"/>
    <w:rsid w:val="5F7A5F13"/>
    <w:rsid w:val="5F824661"/>
    <w:rsid w:val="5F942D12"/>
    <w:rsid w:val="5FB868C7"/>
    <w:rsid w:val="5FBA3DFB"/>
    <w:rsid w:val="5FE90493"/>
    <w:rsid w:val="5FF40209"/>
    <w:rsid w:val="60017C7C"/>
    <w:rsid w:val="601E25DC"/>
    <w:rsid w:val="60212925"/>
    <w:rsid w:val="602867A0"/>
    <w:rsid w:val="602A5424"/>
    <w:rsid w:val="60455DBA"/>
    <w:rsid w:val="605E53B0"/>
    <w:rsid w:val="6074044E"/>
    <w:rsid w:val="608102DF"/>
    <w:rsid w:val="609003E7"/>
    <w:rsid w:val="60934D78"/>
    <w:rsid w:val="60995B36"/>
    <w:rsid w:val="60A30D33"/>
    <w:rsid w:val="60A96349"/>
    <w:rsid w:val="60C401CF"/>
    <w:rsid w:val="60EC2EEB"/>
    <w:rsid w:val="60F021CA"/>
    <w:rsid w:val="60F4333C"/>
    <w:rsid w:val="610619ED"/>
    <w:rsid w:val="612C2AD6"/>
    <w:rsid w:val="61300838"/>
    <w:rsid w:val="613F0A5C"/>
    <w:rsid w:val="6186422B"/>
    <w:rsid w:val="61AD1E69"/>
    <w:rsid w:val="61B21850"/>
    <w:rsid w:val="61D57A01"/>
    <w:rsid w:val="61FA2BD4"/>
    <w:rsid w:val="6204240C"/>
    <w:rsid w:val="62045801"/>
    <w:rsid w:val="621041A6"/>
    <w:rsid w:val="621C0D9D"/>
    <w:rsid w:val="621C6FEF"/>
    <w:rsid w:val="621F43E9"/>
    <w:rsid w:val="62210161"/>
    <w:rsid w:val="62257C51"/>
    <w:rsid w:val="62285198"/>
    <w:rsid w:val="623B56C7"/>
    <w:rsid w:val="62436329"/>
    <w:rsid w:val="62662018"/>
    <w:rsid w:val="626A5FAC"/>
    <w:rsid w:val="626C7049"/>
    <w:rsid w:val="628030DA"/>
    <w:rsid w:val="628F5A13"/>
    <w:rsid w:val="629C4E5A"/>
    <w:rsid w:val="62A50D92"/>
    <w:rsid w:val="62B611F1"/>
    <w:rsid w:val="62B94A5C"/>
    <w:rsid w:val="62FA10DE"/>
    <w:rsid w:val="63040FB0"/>
    <w:rsid w:val="630C6503"/>
    <w:rsid w:val="63130619"/>
    <w:rsid w:val="63140021"/>
    <w:rsid w:val="632A1297"/>
    <w:rsid w:val="633B34A5"/>
    <w:rsid w:val="63437EBD"/>
    <w:rsid w:val="63495BC1"/>
    <w:rsid w:val="6362133B"/>
    <w:rsid w:val="639130C5"/>
    <w:rsid w:val="639B185C"/>
    <w:rsid w:val="63A948C5"/>
    <w:rsid w:val="63DD630A"/>
    <w:rsid w:val="63E63410"/>
    <w:rsid w:val="63F26259"/>
    <w:rsid w:val="64073FB4"/>
    <w:rsid w:val="640B2E77"/>
    <w:rsid w:val="640E1B35"/>
    <w:rsid w:val="6423181B"/>
    <w:rsid w:val="642B176B"/>
    <w:rsid w:val="644B5969"/>
    <w:rsid w:val="64596B4E"/>
    <w:rsid w:val="647D566C"/>
    <w:rsid w:val="64887FC0"/>
    <w:rsid w:val="648D1ADE"/>
    <w:rsid w:val="64900BE4"/>
    <w:rsid w:val="64A248C1"/>
    <w:rsid w:val="64AA5257"/>
    <w:rsid w:val="64B17EC2"/>
    <w:rsid w:val="64C64DA6"/>
    <w:rsid w:val="64E47D41"/>
    <w:rsid w:val="64E72C1F"/>
    <w:rsid w:val="64F46001"/>
    <w:rsid w:val="64F943AD"/>
    <w:rsid w:val="65045E61"/>
    <w:rsid w:val="65187A7B"/>
    <w:rsid w:val="652834B7"/>
    <w:rsid w:val="65341918"/>
    <w:rsid w:val="655D5954"/>
    <w:rsid w:val="656A2A82"/>
    <w:rsid w:val="657607C4"/>
    <w:rsid w:val="657F0A88"/>
    <w:rsid w:val="65983469"/>
    <w:rsid w:val="65AB4911"/>
    <w:rsid w:val="65B8702E"/>
    <w:rsid w:val="65C631B9"/>
    <w:rsid w:val="65C854C3"/>
    <w:rsid w:val="65C86CB8"/>
    <w:rsid w:val="65DD6A95"/>
    <w:rsid w:val="65EC0A86"/>
    <w:rsid w:val="65F8742B"/>
    <w:rsid w:val="65FD3C12"/>
    <w:rsid w:val="6647669D"/>
    <w:rsid w:val="66552ACF"/>
    <w:rsid w:val="66591771"/>
    <w:rsid w:val="665F0E5D"/>
    <w:rsid w:val="66726D1C"/>
    <w:rsid w:val="66881C48"/>
    <w:rsid w:val="66974E96"/>
    <w:rsid w:val="669E7FD2"/>
    <w:rsid w:val="66A572E9"/>
    <w:rsid w:val="66A7157D"/>
    <w:rsid w:val="66B141AA"/>
    <w:rsid w:val="66C155B9"/>
    <w:rsid w:val="66C756DB"/>
    <w:rsid w:val="66C969C9"/>
    <w:rsid w:val="66E0683D"/>
    <w:rsid w:val="66E74518"/>
    <w:rsid w:val="66EA1469"/>
    <w:rsid w:val="66F64DF0"/>
    <w:rsid w:val="67087B42"/>
    <w:rsid w:val="671812FC"/>
    <w:rsid w:val="67265CC1"/>
    <w:rsid w:val="67277FC8"/>
    <w:rsid w:val="67386679"/>
    <w:rsid w:val="6754690C"/>
    <w:rsid w:val="675E4CA0"/>
    <w:rsid w:val="67682A8B"/>
    <w:rsid w:val="676D46BE"/>
    <w:rsid w:val="677A5E20"/>
    <w:rsid w:val="67900263"/>
    <w:rsid w:val="67A21691"/>
    <w:rsid w:val="67A535E2"/>
    <w:rsid w:val="67BA52E0"/>
    <w:rsid w:val="67BE7857"/>
    <w:rsid w:val="67C74056"/>
    <w:rsid w:val="67D37D8F"/>
    <w:rsid w:val="67D839B8"/>
    <w:rsid w:val="67DD4B2A"/>
    <w:rsid w:val="67E660D5"/>
    <w:rsid w:val="67EE6F14"/>
    <w:rsid w:val="67F02A95"/>
    <w:rsid w:val="67F26828"/>
    <w:rsid w:val="680D6AB9"/>
    <w:rsid w:val="68142C42"/>
    <w:rsid w:val="68150768"/>
    <w:rsid w:val="682664D1"/>
    <w:rsid w:val="68295FC1"/>
    <w:rsid w:val="68303B31"/>
    <w:rsid w:val="685748DD"/>
    <w:rsid w:val="68686AEA"/>
    <w:rsid w:val="6888718C"/>
    <w:rsid w:val="68996CA3"/>
    <w:rsid w:val="68AD09A1"/>
    <w:rsid w:val="68BF0432"/>
    <w:rsid w:val="68D66149"/>
    <w:rsid w:val="68F4269F"/>
    <w:rsid w:val="68FC7232"/>
    <w:rsid w:val="691E189E"/>
    <w:rsid w:val="69225557"/>
    <w:rsid w:val="694D2DB0"/>
    <w:rsid w:val="694F3806"/>
    <w:rsid w:val="695157D0"/>
    <w:rsid w:val="697D0373"/>
    <w:rsid w:val="699456BD"/>
    <w:rsid w:val="699807EF"/>
    <w:rsid w:val="69982EE8"/>
    <w:rsid w:val="69A04061"/>
    <w:rsid w:val="69CD62F0"/>
    <w:rsid w:val="69D364AE"/>
    <w:rsid w:val="69E93C5A"/>
    <w:rsid w:val="69F60125"/>
    <w:rsid w:val="6A010FA4"/>
    <w:rsid w:val="6A026ACA"/>
    <w:rsid w:val="6A032AC7"/>
    <w:rsid w:val="6A253BE6"/>
    <w:rsid w:val="6A266C5C"/>
    <w:rsid w:val="6A5270BD"/>
    <w:rsid w:val="6A576E16"/>
    <w:rsid w:val="6A5E280F"/>
    <w:rsid w:val="6A670B20"/>
    <w:rsid w:val="6AB04778"/>
    <w:rsid w:val="6ABA37BF"/>
    <w:rsid w:val="6AD71D05"/>
    <w:rsid w:val="6ADC556D"/>
    <w:rsid w:val="6AEF704E"/>
    <w:rsid w:val="6AFA59F3"/>
    <w:rsid w:val="6AFC7A85"/>
    <w:rsid w:val="6B032AFA"/>
    <w:rsid w:val="6B144D07"/>
    <w:rsid w:val="6B250CC2"/>
    <w:rsid w:val="6B272C8C"/>
    <w:rsid w:val="6B2B3DFF"/>
    <w:rsid w:val="6B477A2E"/>
    <w:rsid w:val="6B5477F9"/>
    <w:rsid w:val="6B5B2936"/>
    <w:rsid w:val="6B63086B"/>
    <w:rsid w:val="6B686E01"/>
    <w:rsid w:val="6B6E3551"/>
    <w:rsid w:val="6B6F4633"/>
    <w:rsid w:val="6B8C6F93"/>
    <w:rsid w:val="6BAE0B4D"/>
    <w:rsid w:val="6BB248D0"/>
    <w:rsid w:val="6BC760D4"/>
    <w:rsid w:val="6BDB5825"/>
    <w:rsid w:val="6BFD10E1"/>
    <w:rsid w:val="6C105A58"/>
    <w:rsid w:val="6C2C7C79"/>
    <w:rsid w:val="6C434FAE"/>
    <w:rsid w:val="6C4B29AA"/>
    <w:rsid w:val="6C4F11BA"/>
    <w:rsid w:val="6C5C4BB7"/>
    <w:rsid w:val="6C6E257C"/>
    <w:rsid w:val="6C733CAF"/>
    <w:rsid w:val="6C8B724B"/>
    <w:rsid w:val="6C8D541D"/>
    <w:rsid w:val="6C9D0D2C"/>
    <w:rsid w:val="6CA443F5"/>
    <w:rsid w:val="6CB41F7C"/>
    <w:rsid w:val="6CB70040"/>
    <w:rsid w:val="6CC02F5E"/>
    <w:rsid w:val="6CC60283"/>
    <w:rsid w:val="6CCA12E9"/>
    <w:rsid w:val="6D0843F7"/>
    <w:rsid w:val="6D1077B3"/>
    <w:rsid w:val="6D2531FB"/>
    <w:rsid w:val="6D3C4680"/>
    <w:rsid w:val="6D401DE3"/>
    <w:rsid w:val="6D443E48"/>
    <w:rsid w:val="6D480C98"/>
    <w:rsid w:val="6D48513C"/>
    <w:rsid w:val="6D4914F7"/>
    <w:rsid w:val="6D602485"/>
    <w:rsid w:val="6D6261FE"/>
    <w:rsid w:val="6D6B44F3"/>
    <w:rsid w:val="6D7221B9"/>
    <w:rsid w:val="6D7A38A3"/>
    <w:rsid w:val="6D8617C0"/>
    <w:rsid w:val="6D967C55"/>
    <w:rsid w:val="6DAC0977"/>
    <w:rsid w:val="6DD54C21"/>
    <w:rsid w:val="6DDA4829"/>
    <w:rsid w:val="6DFA4688"/>
    <w:rsid w:val="6E001573"/>
    <w:rsid w:val="6E112D3E"/>
    <w:rsid w:val="6E116386"/>
    <w:rsid w:val="6E4B009F"/>
    <w:rsid w:val="6E5272E2"/>
    <w:rsid w:val="6E53278F"/>
    <w:rsid w:val="6E592B97"/>
    <w:rsid w:val="6E5F098F"/>
    <w:rsid w:val="6E62222D"/>
    <w:rsid w:val="6E6935BC"/>
    <w:rsid w:val="6E934195"/>
    <w:rsid w:val="6E9A19C7"/>
    <w:rsid w:val="6EAF68FD"/>
    <w:rsid w:val="6EB32A89"/>
    <w:rsid w:val="6EB50676"/>
    <w:rsid w:val="6EE40C92"/>
    <w:rsid w:val="6EF17E74"/>
    <w:rsid w:val="6EF235B1"/>
    <w:rsid w:val="6EFE1F56"/>
    <w:rsid w:val="6EFF5CCE"/>
    <w:rsid w:val="6F1E43A6"/>
    <w:rsid w:val="6F2E4AF3"/>
    <w:rsid w:val="6F395F05"/>
    <w:rsid w:val="6F4551EB"/>
    <w:rsid w:val="6F49551F"/>
    <w:rsid w:val="6F4F27B2"/>
    <w:rsid w:val="6F520CFD"/>
    <w:rsid w:val="6F7B7025"/>
    <w:rsid w:val="6F864C03"/>
    <w:rsid w:val="6F882C72"/>
    <w:rsid w:val="6FA353DF"/>
    <w:rsid w:val="6FCA1E38"/>
    <w:rsid w:val="6FD24704"/>
    <w:rsid w:val="6FF36E5E"/>
    <w:rsid w:val="6FF46FC7"/>
    <w:rsid w:val="6FFB4941"/>
    <w:rsid w:val="700C06A3"/>
    <w:rsid w:val="70343755"/>
    <w:rsid w:val="70433998"/>
    <w:rsid w:val="70546FD9"/>
    <w:rsid w:val="705C33D8"/>
    <w:rsid w:val="70666005"/>
    <w:rsid w:val="7073020B"/>
    <w:rsid w:val="708E2E66"/>
    <w:rsid w:val="70910BA8"/>
    <w:rsid w:val="70933F1C"/>
    <w:rsid w:val="709F41D3"/>
    <w:rsid w:val="70E707C8"/>
    <w:rsid w:val="70F01D72"/>
    <w:rsid w:val="70F10AD9"/>
    <w:rsid w:val="70F33611"/>
    <w:rsid w:val="711267B7"/>
    <w:rsid w:val="7119641A"/>
    <w:rsid w:val="711C4915"/>
    <w:rsid w:val="7121200D"/>
    <w:rsid w:val="71235CA4"/>
    <w:rsid w:val="714A76D4"/>
    <w:rsid w:val="714D2D21"/>
    <w:rsid w:val="715D3729"/>
    <w:rsid w:val="716342F2"/>
    <w:rsid w:val="71662034"/>
    <w:rsid w:val="717464FF"/>
    <w:rsid w:val="71794B44"/>
    <w:rsid w:val="719F0EAF"/>
    <w:rsid w:val="71AB5C99"/>
    <w:rsid w:val="71D275AE"/>
    <w:rsid w:val="71DA53F3"/>
    <w:rsid w:val="71E82A49"/>
    <w:rsid w:val="71F85869"/>
    <w:rsid w:val="71FE6305"/>
    <w:rsid w:val="72037883"/>
    <w:rsid w:val="720F447A"/>
    <w:rsid w:val="7214383E"/>
    <w:rsid w:val="72255A4C"/>
    <w:rsid w:val="723D2D95"/>
    <w:rsid w:val="7246140B"/>
    <w:rsid w:val="72485159"/>
    <w:rsid w:val="7249173A"/>
    <w:rsid w:val="72750781"/>
    <w:rsid w:val="72784BE7"/>
    <w:rsid w:val="727C57FA"/>
    <w:rsid w:val="728564EA"/>
    <w:rsid w:val="72AE5ED2"/>
    <w:rsid w:val="72C2329A"/>
    <w:rsid w:val="72C40DC1"/>
    <w:rsid w:val="72CE1C3F"/>
    <w:rsid w:val="72D07765"/>
    <w:rsid w:val="72E72D01"/>
    <w:rsid w:val="73062743"/>
    <w:rsid w:val="73076EFF"/>
    <w:rsid w:val="730A58E1"/>
    <w:rsid w:val="731004AA"/>
    <w:rsid w:val="73137F9A"/>
    <w:rsid w:val="731955B0"/>
    <w:rsid w:val="732E4873"/>
    <w:rsid w:val="733454E7"/>
    <w:rsid w:val="7335628F"/>
    <w:rsid w:val="73373C88"/>
    <w:rsid w:val="733A1083"/>
    <w:rsid w:val="733C69A4"/>
    <w:rsid w:val="7352461E"/>
    <w:rsid w:val="73691968"/>
    <w:rsid w:val="73693072"/>
    <w:rsid w:val="73737863"/>
    <w:rsid w:val="737C5B3F"/>
    <w:rsid w:val="737E0B7F"/>
    <w:rsid w:val="73A62BBC"/>
    <w:rsid w:val="73AD5CF9"/>
    <w:rsid w:val="73C31078"/>
    <w:rsid w:val="73C3551C"/>
    <w:rsid w:val="73CB617F"/>
    <w:rsid w:val="73CE4D3B"/>
    <w:rsid w:val="73D2750D"/>
    <w:rsid w:val="73F26EC8"/>
    <w:rsid w:val="74235FBB"/>
    <w:rsid w:val="74295BA9"/>
    <w:rsid w:val="74360ABB"/>
    <w:rsid w:val="744A7557"/>
    <w:rsid w:val="745F5557"/>
    <w:rsid w:val="74600FBD"/>
    <w:rsid w:val="74634609"/>
    <w:rsid w:val="74671F38"/>
    <w:rsid w:val="746C1710"/>
    <w:rsid w:val="747B5B27"/>
    <w:rsid w:val="74A843C1"/>
    <w:rsid w:val="74B96AAD"/>
    <w:rsid w:val="74BB23BB"/>
    <w:rsid w:val="74BF5CE3"/>
    <w:rsid w:val="74BF6E58"/>
    <w:rsid w:val="74C0380A"/>
    <w:rsid w:val="74D37FBD"/>
    <w:rsid w:val="74D472B5"/>
    <w:rsid w:val="74F11C15"/>
    <w:rsid w:val="74FF7233"/>
    <w:rsid w:val="7507768A"/>
    <w:rsid w:val="750D66D2"/>
    <w:rsid w:val="75120509"/>
    <w:rsid w:val="751853F4"/>
    <w:rsid w:val="751C1388"/>
    <w:rsid w:val="75345A90"/>
    <w:rsid w:val="75414C93"/>
    <w:rsid w:val="754B7577"/>
    <w:rsid w:val="755D5CCB"/>
    <w:rsid w:val="75601A37"/>
    <w:rsid w:val="75614083"/>
    <w:rsid w:val="756722AD"/>
    <w:rsid w:val="75693A2C"/>
    <w:rsid w:val="757271FA"/>
    <w:rsid w:val="75840CDB"/>
    <w:rsid w:val="75851E35"/>
    <w:rsid w:val="758B02BC"/>
    <w:rsid w:val="759A118C"/>
    <w:rsid w:val="759F5B15"/>
    <w:rsid w:val="75A44ED9"/>
    <w:rsid w:val="75A5137D"/>
    <w:rsid w:val="75A66EA3"/>
    <w:rsid w:val="75AD0232"/>
    <w:rsid w:val="75B514D0"/>
    <w:rsid w:val="75BE243F"/>
    <w:rsid w:val="75E33C54"/>
    <w:rsid w:val="75E4177A"/>
    <w:rsid w:val="75EB600B"/>
    <w:rsid w:val="75F23E97"/>
    <w:rsid w:val="75F3479D"/>
    <w:rsid w:val="75F356A6"/>
    <w:rsid w:val="75FE283B"/>
    <w:rsid w:val="763E2A36"/>
    <w:rsid w:val="764B35A7"/>
    <w:rsid w:val="76625DF8"/>
    <w:rsid w:val="76674885"/>
    <w:rsid w:val="767219A6"/>
    <w:rsid w:val="76785167"/>
    <w:rsid w:val="76897E06"/>
    <w:rsid w:val="768F7938"/>
    <w:rsid w:val="7693567A"/>
    <w:rsid w:val="769E7B7B"/>
    <w:rsid w:val="76AC7B4F"/>
    <w:rsid w:val="76B13D52"/>
    <w:rsid w:val="76B63116"/>
    <w:rsid w:val="76C4703E"/>
    <w:rsid w:val="76D914DE"/>
    <w:rsid w:val="76EA1012"/>
    <w:rsid w:val="76EC6B38"/>
    <w:rsid w:val="76FE707C"/>
    <w:rsid w:val="770025E3"/>
    <w:rsid w:val="770976EA"/>
    <w:rsid w:val="771542E1"/>
    <w:rsid w:val="77170059"/>
    <w:rsid w:val="77356731"/>
    <w:rsid w:val="773C7ABF"/>
    <w:rsid w:val="77446974"/>
    <w:rsid w:val="774626EC"/>
    <w:rsid w:val="775330CB"/>
    <w:rsid w:val="775339B9"/>
    <w:rsid w:val="77764653"/>
    <w:rsid w:val="77785CE2"/>
    <w:rsid w:val="77860D3A"/>
    <w:rsid w:val="778C0F36"/>
    <w:rsid w:val="778C3E77"/>
    <w:rsid w:val="77976AA4"/>
    <w:rsid w:val="779F004E"/>
    <w:rsid w:val="77AD4519"/>
    <w:rsid w:val="77AF64E3"/>
    <w:rsid w:val="77E45C1B"/>
    <w:rsid w:val="77E54869"/>
    <w:rsid w:val="77E872FF"/>
    <w:rsid w:val="77EE02B8"/>
    <w:rsid w:val="77F11895"/>
    <w:rsid w:val="780722E5"/>
    <w:rsid w:val="78106856"/>
    <w:rsid w:val="781B4C30"/>
    <w:rsid w:val="781D59E7"/>
    <w:rsid w:val="78226180"/>
    <w:rsid w:val="78280044"/>
    <w:rsid w:val="783A38D3"/>
    <w:rsid w:val="78570929"/>
    <w:rsid w:val="785E5813"/>
    <w:rsid w:val="786A41B8"/>
    <w:rsid w:val="787119EB"/>
    <w:rsid w:val="787943FB"/>
    <w:rsid w:val="7884118D"/>
    <w:rsid w:val="78A07BDA"/>
    <w:rsid w:val="78A376CA"/>
    <w:rsid w:val="78AF7413"/>
    <w:rsid w:val="78B30547"/>
    <w:rsid w:val="78B47B29"/>
    <w:rsid w:val="78C728B3"/>
    <w:rsid w:val="78D05741"/>
    <w:rsid w:val="78EC72C3"/>
    <w:rsid w:val="78FF6FF6"/>
    <w:rsid w:val="79587293"/>
    <w:rsid w:val="7963752C"/>
    <w:rsid w:val="796450AB"/>
    <w:rsid w:val="796E5F2A"/>
    <w:rsid w:val="79764DDF"/>
    <w:rsid w:val="79771284"/>
    <w:rsid w:val="79773031"/>
    <w:rsid w:val="797D7F1B"/>
    <w:rsid w:val="79921C19"/>
    <w:rsid w:val="79954E6C"/>
    <w:rsid w:val="799963F0"/>
    <w:rsid w:val="79A8143C"/>
    <w:rsid w:val="79D2406A"/>
    <w:rsid w:val="79D833A4"/>
    <w:rsid w:val="79E1494E"/>
    <w:rsid w:val="79ED50A1"/>
    <w:rsid w:val="79F65524"/>
    <w:rsid w:val="79FC4230"/>
    <w:rsid w:val="7A066163"/>
    <w:rsid w:val="7A0D5743"/>
    <w:rsid w:val="7A122D59"/>
    <w:rsid w:val="7A1268B5"/>
    <w:rsid w:val="7A1C14E2"/>
    <w:rsid w:val="7A252A8D"/>
    <w:rsid w:val="7A394F81"/>
    <w:rsid w:val="7A396538"/>
    <w:rsid w:val="7A623747"/>
    <w:rsid w:val="7A7A357F"/>
    <w:rsid w:val="7A807CC3"/>
    <w:rsid w:val="7A83640D"/>
    <w:rsid w:val="7A8E4014"/>
    <w:rsid w:val="7A996FD7"/>
    <w:rsid w:val="7AA53BCD"/>
    <w:rsid w:val="7AAD65DE"/>
    <w:rsid w:val="7AAD69A9"/>
    <w:rsid w:val="7ADE4E2C"/>
    <w:rsid w:val="7AE069B4"/>
    <w:rsid w:val="7AF56621"/>
    <w:rsid w:val="7B6970BE"/>
    <w:rsid w:val="7B6C2227"/>
    <w:rsid w:val="7B6D7A58"/>
    <w:rsid w:val="7B8732D3"/>
    <w:rsid w:val="7B9A0769"/>
    <w:rsid w:val="7BA760EB"/>
    <w:rsid w:val="7BB0282A"/>
    <w:rsid w:val="7BB2194B"/>
    <w:rsid w:val="7BC14128"/>
    <w:rsid w:val="7BC167E5"/>
    <w:rsid w:val="7BC736D0"/>
    <w:rsid w:val="7BDF4EBD"/>
    <w:rsid w:val="7BEB3862"/>
    <w:rsid w:val="7C036DFE"/>
    <w:rsid w:val="7C084414"/>
    <w:rsid w:val="7C2B1EB0"/>
    <w:rsid w:val="7C5514A3"/>
    <w:rsid w:val="7C62351C"/>
    <w:rsid w:val="7C656A0C"/>
    <w:rsid w:val="7C7E4FFF"/>
    <w:rsid w:val="7C9C22FF"/>
    <w:rsid w:val="7C9C2DAE"/>
    <w:rsid w:val="7CAF663E"/>
    <w:rsid w:val="7CC973C1"/>
    <w:rsid w:val="7CF5053A"/>
    <w:rsid w:val="7D0E450D"/>
    <w:rsid w:val="7D1F30F6"/>
    <w:rsid w:val="7D2062AE"/>
    <w:rsid w:val="7D250B4D"/>
    <w:rsid w:val="7D39556D"/>
    <w:rsid w:val="7D6C79D0"/>
    <w:rsid w:val="7D7635FF"/>
    <w:rsid w:val="7D913F95"/>
    <w:rsid w:val="7D9817C8"/>
    <w:rsid w:val="7D9B4421"/>
    <w:rsid w:val="7DA14DCA"/>
    <w:rsid w:val="7DA63EE4"/>
    <w:rsid w:val="7DAB14FB"/>
    <w:rsid w:val="7DBD122E"/>
    <w:rsid w:val="7DE85FD9"/>
    <w:rsid w:val="7DEB2F31"/>
    <w:rsid w:val="7E0274AB"/>
    <w:rsid w:val="7E0616D9"/>
    <w:rsid w:val="7E21356B"/>
    <w:rsid w:val="7E4D25B2"/>
    <w:rsid w:val="7E4F632A"/>
    <w:rsid w:val="7E5F0543"/>
    <w:rsid w:val="7E933D3D"/>
    <w:rsid w:val="7E9C7095"/>
    <w:rsid w:val="7EA146AC"/>
    <w:rsid w:val="7EA46823"/>
    <w:rsid w:val="7EB443DF"/>
    <w:rsid w:val="7EB47B30"/>
    <w:rsid w:val="7ED30E3D"/>
    <w:rsid w:val="7EE822DB"/>
    <w:rsid w:val="7EE84089"/>
    <w:rsid w:val="7EEA6053"/>
    <w:rsid w:val="7EEE31E4"/>
    <w:rsid w:val="7EF95D16"/>
    <w:rsid w:val="7F005876"/>
    <w:rsid w:val="7F196938"/>
    <w:rsid w:val="7F2F3A66"/>
    <w:rsid w:val="7F3038B0"/>
    <w:rsid w:val="7F3D7733"/>
    <w:rsid w:val="7F7D4E4C"/>
    <w:rsid w:val="7F8A3392"/>
    <w:rsid w:val="7F947D6D"/>
    <w:rsid w:val="7F963AE5"/>
    <w:rsid w:val="7FB1091F"/>
    <w:rsid w:val="7FCA040F"/>
    <w:rsid w:val="7FCF31C3"/>
    <w:rsid w:val="7FD77388"/>
    <w:rsid w:val="7FE26D2A"/>
    <w:rsid w:val="7FFE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5D2AE5"/>
  <w15:docId w15:val="{20A834CC-AA3D-43C7-80F2-D53B6888D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uiPriority="99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2"/>
    <w:next w:val="a"/>
    <w:qFormat/>
    <w:pPr>
      <w:spacing w:beforeLines="200" w:before="200" w:line="640" w:lineRule="exact"/>
      <w:outlineLvl w:val="0"/>
    </w:pPr>
    <w:rPr>
      <w:rFonts w:hAnsi="方正小标宋简体" w:cs="方正小标宋简体"/>
      <w:kern w:val="44"/>
      <w:sz w:val="44"/>
      <w:szCs w:val="44"/>
    </w:rPr>
  </w:style>
  <w:style w:type="paragraph" w:styleId="2">
    <w:name w:val="heading 2"/>
    <w:basedOn w:val="a"/>
    <w:next w:val="1"/>
    <w:unhideWhenUsed/>
    <w:qFormat/>
    <w:pPr>
      <w:overflowPunct w:val="0"/>
      <w:adjustRightInd w:val="0"/>
      <w:snapToGrid w:val="0"/>
      <w:spacing w:line="560" w:lineRule="exact"/>
      <w:jc w:val="center"/>
      <w:outlineLvl w:val="1"/>
    </w:pPr>
    <w:rPr>
      <w:rFonts w:ascii="方正小标宋简体" w:eastAsia="方正小标宋简体" w:hAnsi="仿宋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8">
    <w:name w:val="Title"/>
    <w:basedOn w:val="a"/>
    <w:autoRedefine/>
    <w:uiPriority w:val="99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table" w:styleId="a9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autoRedefine/>
    <w:qFormat/>
    <w:rPr>
      <w:b/>
    </w:rPr>
  </w:style>
  <w:style w:type="character" w:styleId="ab">
    <w:name w:val="Hyperlink"/>
    <w:basedOn w:val="a0"/>
    <w:autoRedefine/>
    <w:qFormat/>
    <w:rPr>
      <w:color w:val="0000FF"/>
      <w:u w:val="single"/>
    </w:rPr>
  </w:style>
  <w:style w:type="character" w:customStyle="1" w:styleId="NormalCharacter">
    <w:name w:val="NormalCharacter"/>
    <w:autoRedefine/>
    <w:qFormat/>
  </w:style>
  <w:style w:type="paragraph" w:styleId="ac">
    <w:name w:val="List Paragraph"/>
    <w:basedOn w:val="a"/>
    <w:autoRedefine/>
    <w:uiPriority w:val="99"/>
    <w:qFormat/>
    <w:pPr>
      <w:ind w:firstLineChars="200" w:firstLine="420"/>
    </w:pPr>
  </w:style>
  <w:style w:type="character" w:customStyle="1" w:styleId="a6">
    <w:name w:val="页眉 字符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autoRedefine/>
    <w:semiHidden/>
    <w:qFormat/>
    <w:rPr>
      <w:rFonts w:ascii="Arial" w:eastAsia="Arial" w:hAnsi="Arial" w:cs="Arial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f689da7b-6fe4-4826-80db-708adbc38764\&#31471;&#21320;&#33410;&#25918;&#20551;&#36890;&#30693;&#20225;&#19994;&#21333;&#20301;&#20844;&#21496;&#31471;&#21320;&#25918;&#20551;&#36890;&#30693;&#32418;&#22836;&#25991;&#20214;&#27169;&#26495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端午节放假通知企业单位公司端午放假通知红头文件模板</Template>
  <TotalTime>50</TotalTime>
  <Pages>1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_1409301319</dc:creator>
  <cp:lastModifiedBy>媛媛 刘</cp:lastModifiedBy>
  <cp:revision>193</cp:revision>
  <cp:lastPrinted>2025-09-03T03:36:00Z</cp:lastPrinted>
  <dcterms:created xsi:type="dcterms:W3CDTF">2023-02-01T07:57:00Z</dcterms:created>
  <dcterms:modified xsi:type="dcterms:W3CDTF">2025-09-03T08:20:00Z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D9F7EFE32B204905A241375C3BC93A71_13</vt:lpwstr>
  </property>
  <property fmtid="{D5CDD505-2E9C-101B-9397-08002B2CF9AE}" pid="4" name="KSOTemplateUUID">
    <vt:lpwstr>v1.0_mb_Pq5bJkx7mSJoPgS4NUoDSw==</vt:lpwstr>
  </property>
  <property fmtid="{D5CDD505-2E9C-101B-9397-08002B2CF9AE}" pid="5" name="KSOTemplateDocerSaveRecord">
    <vt:lpwstr>eyJoZGlkIjoiNWE5N2VlYTI1MTM5OWQwODI4Y2I3OTFjYTY2MTFlNjIiLCJ1c2VySWQiOiI0OTgxNDQ2MDUifQ==</vt:lpwstr>
  </property>
</Properties>
</file>